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6Colorful-Accent4"/>
        <w:tblpPr w:leftFromText="180" w:rightFromText="180" w:vertAnchor="text" w:horzAnchor="margin" w:tblpXSpec="center" w:tblpY="1590"/>
        <w:tblW w:w="4838" w:type="pct"/>
        <w:tblLook w:val="0420" w:firstRow="1" w:lastRow="0" w:firstColumn="0" w:lastColumn="0" w:noHBand="0" w:noVBand="1"/>
        <w:tblCaption w:val="Layout table"/>
      </w:tblPr>
      <w:tblGrid>
        <w:gridCol w:w="2159"/>
        <w:gridCol w:w="2364"/>
        <w:gridCol w:w="2233"/>
        <w:gridCol w:w="1873"/>
        <w:gridCol w:w="2153"/>
        <w:gridCol w:w="1924"/>
        <w:gridCol w:w="2183"/>
      </w:tblGrid>
      <w:tr w:rsidR="008F3F88" w:rsidRPr="00655931" w14:paraId="58FA6D0A" w14:textId="77777777" w:rsidTr="00DD3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"/>
        </w:trPr>
        <w:tc>
          <w:tcPr>
            <w:tcW w:w="725" w:type="pct"/>
          </w:tcPr>
          <w:p w14:paraId="6E22E987" w14:textId="1A89043A" w:rsidR="00A52D30" w:rsidRPr="00F33C38" w:rsidRDefault="00195863" w:rsidP="00DD3042">
            <w:pPr>
              <w:pStyle w:val="Days"/>
              <w:spacing w:before="100" w:beforeAutospacing="1" w:after="100" w:afterAutospacing="1"/>
              <w:rPr>
                <w:b/>
                <w:bCs w:val="0"/>
                <w:noProof/>
                <w:sz w:val="20"/>
                <w:szCs w:val="20"/>
                <w:lang w:val="en-GB"/>
              </w:rPr>
            </w:pPr>
            <w:bookmarkStart w:id="0" w:name="_Hlk205213058"/>
            <w:r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Monday </w:t>
            </w:r>
            <w:r w:rsidR="00F4414A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>1</w:t>
            </w:r>
            <w:r w:rsidR="00F4414A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st</w:t>
            </w:r>
            <w:r w:rsidR="00F4414A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794" w:type="pct"/>
          </w:tcPr>
          <w:p w14:paraId="4C65D7A1" w14:textId="4899A991" w:rsidR="00A52D30" w:rsidRPr="00F33C38" w:rsidRDefault="00C85069" w:rsidP="00DD3042">
            <w:pPr>
              <w:pStyle w:val="Days"/>
              <w:spacing w:before="100" w:beforeAutospacing="1" w:after="100" w:afterAutospacing="1"/>
              <w:rPr>
                <w:noProof/>
                <w:sz w:val="20"/>
                <w:szCs w:val="20"/>
                <w:lang w:val="en-GB"/>
              </w:rPr>
            </w:pPr>
            <w:r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lang w:val="en-GB"/>
              </w:rPr>
              <w:t xml:space="preserve">Tuesday </w:t>
            </w:r>
            <w:r w:rsidR="00F4414A"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lang w:val="en-GB"/>
              </w:rPr>
              <w:t>2</w:t>
            </w:r>
            <w:r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vertAlign w:val="superscript"/>
                <w:lang w:val="en-GB"/>
              </w:rPr>
              <w:t>th</w:t>
            </w:r>
            <w:r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7207E9" w:rsidRPr="00F33C38">
              <w:rPr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50" w:type="pct"/>
          </w:tcPr>
          <w:p w14:paraId="7A0E116E" w14:textId="3ED4C5CA" w:rsidR="00A52D30" w:rsidRPr="00F33C38" w:rsidRDefault="00C85069" w:rsidP="00DD3042">
            <w:pPr>
              <w:pStyle w:val="Days"/>
              <w:spacing w:before="100" w:beforeAutospacing="1" w:after="100" w:afterAutospacing="1"/>
              <w:rPr>
                <w:rFonts w:ascii="Arial" w:hAnsi="Arial" w:cs="Arial"/>
                <w:b/>
                <w:bCs w:val="0"/>
                <w:noProof/>
                <w:sz w:val="20"/>
                <w:szCs w:val="20"/>
                <w:lang w:val="en-GB"/>
              </w:rPr>
            </w:pPr>
            <w:r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lang w:val="en-GB"/>
              </w:rPr>
              <w:t xml:space="preserve">Wednesday </w:t>
            </w:r>
            <w:r w:rsidR="00F4414A"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lang w:val="en-GB"/>
              </w:rPr>
              <w:t>3</w:t>
            </w:r>
            <w:r w:rsidR="00F4414A"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vertAlign w:val="superscript"/>
                <w:lang w:val="en-GB"/>
              </w:rPr>
              <w:t>rd</w:t>
            </w:r>
            <w:r w:rsidR="00F4414A"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1C3E16"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3F791F" w:rsidRPr="00F33C38">
              <w:rPr>
                <w:rFonts w:ascii="Arial" w:hAnsi="Arial" w:cs="Arial"/>
                <w:b/>
                <w:bCs w:val="0"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29" w:type="pct"/>
          </w:tcPr>
          <w:p w14:paraId="08BF8FEB" w14:textId="49D12B93" w:rsidR="00A52D30" w:rsidRPr="00F33C38" w:rsidRDefault="00C85069" w:rsidP="00DD3042">
            <w:pPr>
              <w:pStyle w:val="Days"/>
              <w:spacing w:before="100" w:beforeAutospacing="1" w:after="100" w:afterAutospacing="1"/>
              <w:rPr>
                <w:rFonts w:ascii="Arial" w:hAnsi="Arial" w:cs="Arial"/>
                <w:b/>
                <w:bCs w:val="0"/>
                <w:noProof/>
                <w:sz w:val="20"/>
                <w:szCs w:val="20"/>
                <w:lang w:val="en-GB"/>
              </w:rPr>
            </w:pPr>
            <w:r w:rsidRPr="00F33C38">
              <w:rPr>
                <w:rFonts w:ascii="Arial" w:hAnsi="Arial" w:cs="Arial"/>
                <w:b/>
                <w:bCs w:val="0"/>
                <w:noProof/>
                <w:color w:val="auto"/>
                <w:sz w:val="20"/>
                <w:szCs w:val="20"/>
                <w:lang w:val="en-GB"/>
              </w:rPr>
              <w:t xml:space="preserve">Thursday </w:t>
            </w:r>
            <w:r w:rsidR="00CB16C0" w:rsidRPr="00F33C38">
              <w:rPr>
                <w:rFonts w:ascii="Arial" w:hAnsi="Arial" w:cs="Arial"/>
                <w:b/>
                <w:bCs w:val="0"/>
                <w:noProof/>
                <w:color w:val="auto"/>
                <w:sz w:val="20"/>
                <w:szCs w:val="20"/>
                <w:lang w:val="en-GB"/>
              </w:rPr>
              <w:t>4</w:t>
            </w:r>
            <w:r w:rsidR="00F4414A" w:rsidRPr="00F33C38">
              <w:rPr>
                <w:rFonts w:ascii="Arial" w:hAnsi="Arial" w:cs="Arial"/>
                <w:b/>
                <w:bCs w:val="0"/>
                <w:noProof/>
                <w:color w:val="auto"/>
                <w:sz w:val="20"/>
                <w:szCs w:val="20"/>
                <w:vertAlign w:val="superscript"/>
                <w:lang w:val="en-GB"/>
              </w:rPr>
              <w:t>th</w:t>
            </w:r>
            <w:r w:rsidR="00F4414A" w:rsidRPr="00F33C38">
              <w:rPr>
                <w:rFonts w:ascii="Arial" w:hAnsi="Arial" w:cs="Arial"/>
                <w:b/>
                <w:bCs w:val="0"/>
                <w:noProof/>
                <w:color w:val="auto"/>
                <w:sz w:val="20"/>
                <w:szCs w:val="20"/>
                <w:lang w:val="en-GB"/>
              </w:rPr>
              <w:t xml:space="preserve"> </w:t>
            </w:r>
            <w:r w:rsidRPr="00F33C38">
              <w:rPr>
                <w:rFonts w:ascii="Arial" w:hAnsi="Arial" w:cs="Arial"/>
                <w:b/>
                <w:bCs w:val="0"/>
                <w:noProof/>
                <w:color w:val="aut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23" w:type="pct"/>
          </w:tcPr>
          <w:p w14:paraId="3800CDAA" w14:textId="5590A5DB" w:rsidR="00A52D30" w:rsidRPr="00F33C38" w:rsidRDefault="0038095B" w:rsidP="00DD3042">
            <w:pPr>
              <w:pStyle w:val="Days"/>
              <w:tabs>
                <w:tab w:val="left" w:pos="540"/>
                <w:tab w:val="center" w:pos="1001"/>
              </w:tabs>
              <w:spacing w:before="100" w:beforeAutospacing="1" w:after="100" w:afterAutospacing="1"/>
              <w:jc w:val="left"/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</w:pPr>
            <w:r w:rsidRPr="00F33C38">
              <w:rPr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 </w:t>
            </w:r>
            <w:r w:rsidR="006A1583">
              <w:rPr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</w:t>
            </w:r>
            <w:r w:rsidR="00C85069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Friday </w:t>
            </w:r>
            <w:r w:rsidR="00CB16C0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>5</w:t>
            </w:r>
            <w:r w:rsidR="00EC4B64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="00EC4B64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46" w:type="pct"/>
          </w:tcPr>
          <w:p w14:paraId="11DEBB71" w14:textId="01B4DCCA" w:rsidR="00A52D30" w:rsidRPr="00F33C38" w:rsidRDefault="0038095B" w:rsidP="00DD3042">
            <w:pPr>
              <w:pStyle w:val="Days"/>
              <w:spacing w:before="100" w:beforeAutospacing="1" w:after="100" w:afterAutospacing="1"/>
              <w:jc w:val="left"/>
              <w:rPr>
                <w:rFonts w:ascii="Arial" w:hAnsi="Arial" w:cs="Arial"/>
                <w:b/>
                <w:bCs w:val="0"/>
                <w:noProof/>
                <w:sz w:val="20"/>
                <w:szCs w:val="20"/>
                <w:lang w:val="en-GB"/>
              </w:rPr>
            </w:pPr>
            <w:r w:rsidRPr="00F33C3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 </w:t>
            </w:r>
            <w:r w:rsidR="00BA6003" w:rsidRPr="00F33C3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0E393B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Saturday </w:t>
            </w:r>
            <w:r w:rsidR="000E51C2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>6</w:t>
            </w:r>
            <w:r w:rsidR="00EC4B64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="00EC4B64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0E393B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33" w:type="pct"/>
          </w:tcPr>
          <w:p w14:paraId="28C998DF" w14:textId="7D4D24E8" w:rsidR="00A52D30" w:rsidRPr="00F33C38" w:rsidRDefault="00C16BC8" w:rsidP="00DD3042">
            <w:pPr>
              <w:pStyle w:val="Days"/>
              <w:spacing w:before="100" w:beforeAutospacing="1" w:after="100" w:afterAutospacing="1"/>
              <w:rPr>
                <w:rFonts w:ascii="Arial" w:hAnsi="Arial" w:cs="Arial"/>
                <w:b/>
                <w:bCs w:val="0"/>
                <w:noProof/>
                <w:sz w:val="20"/>
                <w:szCs w:val="20"/>
                <w:lang w:val="en-GB"/>
              </w:rPr>
            </w:pPr>
            <w:r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Sunday </w:t>
            </w:r>
            <w:r w:rsidR="00C821CE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>7</w:t>
            </w:r>
            <w:r w:rsidR="00EC4B64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="00EC4B64" w:rsidRPr="00F33C38">
              <w:rPr>
                <w:rFonts w:ascii="Arial" w:hAnsi="Arial" w:cs="Arial"/>
                <w:b/>
                <w:bCs w:val="0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</w:tr>
      <w:bookmarkEnd w:id="0"/>
      <w:tr w:rsidR="008F3F88" w:rsidRPr="00655931" w14:paraId="7623D22E" w14:textId="77777777" w:rsidTr="00811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0"/>
        </w:trPr>
        <w:tc>
          <w:tcPr>
            <w:tcW w:w="725" w:type="pct"/>
          </w:tcPr>
          <w:p w14:paraId="7FC12F63" w14:textId="0C7B5671" w:rsidR="00B60525" w:rsidRPr="00851883" w:rsidRDefault="00F44D87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1" behindDoc="0" locked="0" layoutInCell="1" allowOverlap="1" wp14:anchorId="4449EFCA" wp14:editId="2F862B93">
                  <wp:simplePos x="0" y="0"/>
                  <wp:positionH relativeFrom="column">
                    <wp:posOffset>-472440</wp:posOffset>
                  </wp:positionH>
                  <wp:positionV relativeFrom="paragraph">
                    <wp:posOffset>-1303020</wp:posOffset>
                  </wp:positionV>
                  <wp:extent cx="2409190" cy="3446585"/>
                  <wp:effectExtent l="0" t="0" r="0" b="1905"/>
                  <wp:wrapNone/>
                  <wp:docPr id="2142181074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18107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344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781" w:rsidRPr="006D50B9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- Exercises. </w:t>
            </w:r>
          </w:p>
          <w:p w14:paraId="19DD5A18" w14:textId="7BA88D1A" w:rsidR="00B346A3" w:rsidRDefault="00B346A3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42542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="000C30C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42542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Christmas </w:t>
            </w:r>
            <w:r w:rsidR="009D1E4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cracker </w:t>
            </w:r>
            <w:r w:rsidR="006C0439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making. </w:t>
            </w:r>
          </w:p>
          <w:p w14:paraId="434F8C6D" w14:textId="2B275E80" w:rsidR="00B346A3" w:rsidRDefault="00B346A3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1:30pm – </w:t>
            </w:r>
            <w:r w:rsidR="008E00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Xmas </w:t>
            </w:r>
            <w:r w:rsidR="00C52EB9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memories. </w:t>
            </w:r>
          </w:p>
          <w:p w14:paraId="1A360428" w14:textId="6414C1FE" w:rsidR="00281D27" w:rsidRPr="00D5109E" w:rsidRDefault="00F445C9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3</w:t>
            </w:r>
            <w:r w:rsidR="00D5109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:30pm – Merry Po</w:t>
            </w:r>
            <w:r w:rsidR="000602F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ppin</w:t>
            </w:r>
            <w:r w:rsidR="00816988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s</w:t>
            </w:r>
          </w:p>
        </w:tc>
        <w:tc>
          <w:tcPr>
            <w:tcW w:w="794" w:type="pct"/>
          </w:tcPr>
          <w:p w14:paraId="0D53FE26" w14:textId="1BAF8D8B" w:rsidR="00A1098C" w:rsidRPr="006F76B7" w:rsidRDefault="00A1098C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6F76B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</w:t>
            </w:r>
            <w:r w:rsidR="00330D6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– </w:t>
            </w:r>
            <w:r w:rsidR="005F2C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Molly </w:t>
            </w:r>
            <w:r w:rsidR="00330D6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exercises </w:t>
            </w:r>
          </w:p>
          <w:p w14:paraId="57C9D3D8" w14:textId="3766E9CA" w:rsidR="004D576B" w:rsidRPr="006F76B7" w:rsidRDefault="004D576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6F76B7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11am - Christmas Cards</w:t>
            </w:r>
            <w:r w:rsidR="001E6B9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making. </w:t>
            </w:r>
          </w:p>
          <w:p w14:paraId="04749F33" w14:textId="77777777" w:rsidR="00693466" w:rsidRDefault="00376781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6F76B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1:30pm </w:t>
            </w:r>
            <w:r w:rsidR="008610AF" w:rsidRPr="006F76B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Leanne </w:t>
            </w:r>
            <w:r w:rsidRPr="006F76B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- </w:t>
            </w:r>
            <w:r w:rsidR="00EC726F" w:rsidRPr="006F76B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hand massage. </w:t>
            </w:r>
          </w:p>
          <w:p w14:paraId="254A3F1C" w14:textId="022C5609" w:rsidR="006174ED" w:rsidRPr="00E96356" w:rsidRDefault="006174ED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2pm – </w:t>
            </w:r>
            <w:r w:rsidR="00D8617F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Reading Club</w:t>
            </w:r>
          </w:p>
        </w:tc>
        <w:tc>
          <w:tcPr>
            <w:tcW w:w="750" w:type="pct"/>
          </w:tcPr>
          <w:p w14:paraId="6E940656" w14:textId="15590F5B" w:rsidR="00376781" w:rsidRDefault="00376781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6D50B9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- Exercises. </w:t>
            </w:r>
          </w:p>
          <w:p w14:paraId="4443CABC" w14:textId="56462D55" w:rsidR="0042542B" w:rsidRDefault="0042542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– </w:t>
            </w:r>
            <w:r w:rsidR="00FE3F6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Making Christmas decorations</w:t>
            </w:r>
          </w:p>
          <w:p w14:paraId="7770083F" w14:textId="074589CE" w:rsidR="0042542B" w:rsidRPr="006D50B9" w:rsidRDefault="0042542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1:30pm </w:t>
            </w:r>
            <w:r w:rsidR="00622238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622238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Christmas games.</w:t>
            </w:r>
          </w:p>
          <w:p w14:paraId="2C63E113" w14:textId="19EBC151" w:rsidR="00A264A5" w:rsidRPr="00D3109F" w:rsidRDefault="00622238" w:rsidP="00DD3042">
            <w:pPr>
              <w:rPr>
                <w:rFonts w:ascii="Arial" w:hAnsi="Arial" w:cs="Arial"/>
                <w:b/>
                <w:bCs/>
                <w:noProof/>
                <w:color w:val="C00000"/>
                <w:lang w:val="en-GB"/>
              </w:rPr>
            </w:pPr>
            <w:r w:rsidRPr="00D8617F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3pm – Quiz champ</w:t>
            </w:r>
            <w:r w:rsidR="00D8617F" w:rsidRPr="00D8617F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ionships. </w:t>
            </w:r>
          </w:p>
        </w:tc>
        <w:tc>
          <w:tcPr>
            <w:tcW w:w="629" w:type="pct"/>
          </w:tcPr>
          <w:p w14:paraId="6059AEAC" w14:textId="121BA9AE" w:rsidR="00376781" w:rsidRPr="00101D15" w:rsidRDefault="00376781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101D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- Exercises. </w:t>
            </w:r>
          </w:p>
          <w:p w14:paraId="3FFA1E5C" w14:textId="2F4C3440" w:rsidR="009C2306" w:rsidRDefault="00A9357B" w:rsidP="00DD3042">
            <w:pPr>
              <w:rPr>
                <w:rFonts w:ascii="Arial" w:hAnsi="Arial"/>
                <w:b/>
                <w:bCs/>
                <w:noProof/>
                <w:color w:val="000000" w:themeColor="text1"/>
                <w:lang w:val="en-GB"/>
              </w:rPr>
            </w:pPr>
            <w:r w:rsidRPr="00C97444">
              <w:rPr>
                <w:rFonts w:ascii="Arial" w:hAnsi="Arial"/>
                <w:b/>
                <w:bCs/>
                <w:noProof/>
                <w:color w:val="auto"/>
                <w:lang w:val="en-GB"/>
              </w:rPr>
              <w:t>10</w:t>
            </w:r>
            <w:r>
              <w:rPr>
                <w:rFonts w:ascii="Arial" w:hAnsi="Arial"/>
                <w:b/>
                <w:bCs/>
                <w:noProof/>
                <w:color w:val="auto"/>
                <w:lang w:val="en-GB"/>
              </w:rPr>
              <w:t xml:space="preserve">am </w:t>
            </w:r>
            <w:r w:rsidRPr="00C97444">
              <w:rPr>
                <w:rFonts w:ascii="Arial" w:hAnsi="Arial"/>
                <w:b/>
                <w:bCs/>
                <w:noProof/>
                <w:color w:val="auto"/>
                <w:lang w:val="en-GB"/>
              </w:rPr>
              <w:t>R</w:t>
            </w:r>
            <w:r w:rsidR="008151DF">
              <w:rPr>
                <w:rFonts w:ascii="Arial" w:hAnsi="Arial"/>
                <w:b/>
                <w:bCs/>
                <w:noProof/>
                <w:color w:val="auto"/>
                <w:lang w:val="en-GB"/>
              </w:rPr>
              <w:t>ein</w:t>
            </w:r>
            <w:r w:rsidRPr="00C97444">
              <w:rPr>
                <w:rFonts w:ascii="Arial" w:hAnsi="Arial"/>
                <w:b/>
                <w:bCs/>
                <w:noProof/>
                <w:color w:val="auto"/>
                <w:lang w:val="en-GB"/>
              </w:rPr>
              <w:t xml:space="preserve">deers. </w:t>
            </w:r>
            <w:r w:rsidR="00F445C9">
              <w:rPr>
                <w:rFonts w:ascii="Arial" w:hAnsi="Arial"/>
                <w:b/>
                <w:bCs/>
                <w:noProof/>
                <w:color w:val="000000" w:themeColor="text1"/>
                <w:lang w:val="en-GB"/>
              </w:rPr>
              <w:t xml:space="preserve">2pm - </w:t>
            </w:r>
            <w:r w:rsidR="004D7C3E" w:rsidRPr="0070135E">
              <w:rPr>
                <w:rFonts w:ascii="Arial" w:hAnsi="Arial"/>
                <w:b/>
                <w:bCs/>
                <w:noProof/>
                <w:color w:val="000000" w:themeColor="text1"/>
                <w:lang w:val="en-GB"/>
              </w:rPr>
              <w:t>Circle Dancing (B.W).</w:t>
            </w:r>
          </w:p>
          <w:p w14:paraId="53E69A36" w14:textId="49C0B5A6" w:rsidR="00245FE3" w:rsidRDefault="00245FE3" w:rsidP="00DD3042">
            <w:pPr>
              <w:rPr>
                <w:rFonts w:ascii="Arial" w:hAnsi="Arial"/>
                <w:b/>
                <w:bCs/>
                <w:noProof/>
                <w:color w:val="000000" w:themeColor="text1"/>
                <w:lang w:val="en-GB"/>
              </w:rPr>
            </w:pPr>
            <w:r>
              <w:rPr>
                <w:rFonts w:ascii="Arial" w:hAnsi="Arial"/>
                <w:b/>
                <w:bCs/>
                <w:noProof/>
                <w:color w:val="000000" w:themeColor="text1"/>
                <w:lang w:val="en-GB"/>
              </w:rPr>
              <w:t xml:space="preserve">2pm – </w:t>
            </w:r>
            <w:r w:rsidR="008D0CBF">
              <w:rPr>
                <w:rFonts w:ascii="Arial" w:hAnsi="Arial"/>
                <w:b/>
                <w:bCs/>
                <w:noProof/>
                <w:color w:val="000000" w:themeColor="text1"/>
                <w:lang w:val="en-GB"/>
              </w:rPr>
              <w:t>C</w:t>
            </w:r>
            <w:r w:rsidR="008151DF">
              <w:rPr>
                <w:rFonts w:ascii="Arial" w:hAnsi="Arial"/>
                <w:b/>
                <w:bCs/>
                <w:noProof/>
                <w:color w:val="000000" w:themeColor="text1"/>
                <w:lang w:val="en-GB"/>
              </w:rPr>
              <w:t>arols.</w:t>
            </w:r>
            <w:r w:rsidR="008D0CBF">
              <w:rPr>
                <w:rFonts w:ascii="Arial" w:hAnsi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>
              <w:rPr>
                <w:rFonts w:ascii="Arial" w:hAnsi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</w:p>
          <w:p w14:paraId="0EBE6FD2" w14:textId="20A185ED" w:rsidR="00F445C9" w:rsidRPr="005D0157" w:rsidRDefault="00E45B89" w:rsidP="00DD3042">
            <w:pPr>
              <w:rPr>
                <w:rFonts w:ascii="Arial" w:hAnsi="Arial"/>
                <w:b/>
                <w:bCs/>
                <w:noProof/>
                <w:color w:val="auto"/>
                <w:lang w:val="en-GB"/>
              </w:rPr>
            </w:pPr>
            <w:r w:rsidRPr="008C51A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4pm – Christmas lights</w:t>
            </w:r>
            <w:r w:rsidR="00270F5D" w:rsidRPr="008C51A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, mi</w:t>
            </w:r>
            <w:r w:rsidR="00DA145F" w:rsidRPr="008C51A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nc</w:t>
            </w:r>
            <w:r w:rsidR="00270F5D" w:rsidRPr="008C51A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e pi</w:t>
            </w:r>
            <w:r w:rsidR="0088255D" w:rsidRPr="008C51A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es</w:t>
            </w:r>
            <w:r w:rsidR="00270F5D" w:rsidRPr="008C51A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and </w:t>
            </w:r>
            <w:r w:rsidR="006D10DC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mulled wine</w:t>
            </w:r>
          </w:p>
        </w:tc>
        <w:tc>
          <w:tcPr>
            <w:tcW w:w="723" w:type="pct"/>
          </w:tcPr>
          <w:p w14:paraId="4C7056D5" w14:textId="45610260" w:rsidR="004D18D6" w:rsidRDefault="00BA6F23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101D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- Exercises. </w:t>
            </w:r>
          </w:p>
          <w:p w14:paraId="400B6D34" w14:textId="63732A8F" w:rsidR="004D18D6" w:rsidRPr="001E6B95" w:rsidRDefault="00BA6F23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1E6B9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11am </w:t>
            </w:r>
            <w:r w:rsidR="001E6B95" w:rsidRPr="001E6B9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– </w:t>
            </w:r>
            <w:r w:rsidR="00A423F6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Games</w:t>
            </w:r>
          </w:p>
          <w:p w14:paraId="01BE4837" w14:textId="1AFF0E17" w:rsidR="00EA7396" w:rsidRDefault="00611A8F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</w:t>
            </w:r>
            <w:r w:rsidRPr="00C45E6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:30pm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- </w:t>
            </w:r>
            <w:r w:rsidR="004B41B0" w:rsidRPr="00C45E6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Andy Mace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0B438756" w14:textId="77777777" w:rsidR="00C82FCB" w:rsidRDefault="00F71085" w:rsidP="00DD3042">
            <w:pPr>
              <w:rPr>
                <w:rFonts w:ascii="Arial" w:hAnsi="Arial" w:cs="Arial"/>
                <w:b/>
                <w:bCs/>
                <w:noProof/>
                <w:color w:val="EE0000"/>
                <w:lang w:val="en-GB"/>
              </w:rPr>
            </w:pPr>
            <w:r w:rsidRPr="008C51A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3pm - Christmas </w:t>
            </w:r>
            <w:r w:rsidR="00D23D6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c</w:t>
            </w:r>
            <w:r w:rsidRPr="008C51A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ards delivery </w:t>
            </w:r>
          </w:p>
          <w:p w14:paraId="3AD47D91" w14:textId="77018E84" w:rsidR="00956871" w:rsidRPr="00D52CB3" w:rsidRDefault="00956871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95687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4pm – Resident choice of games. </w:t>
            </w:r>
          </w:p>
        </w:tc>
        <w:tc>
          <w:tcPr>
            <w:tcW w:w="646" w:type="pct"/>
          </w:tcPr>
          <w:p w14:paraId="537EB245" w14:textId="4E40DCA7" w:rsidR="00C50A01" w:rsidRDefault="00941389" w:rsidP="00DD3042">
            <w:pPr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842069">
              <w:rPr>
                <w:rFonts w:ascii="Arial" w:hAnsi="Arial" w:cs="Arial"/>
                <w:noProof/>
                <w:color w:val="auto"/>
                <w:sz w:val="20"/>
                <w:szCs w:val="20"/>
                <w:lang w:val="en-GB"/>
              </w:rPr>
              <w:t xml:space="preserve"> </w:t>
            </w:r>
            <w:r w:rsidR="00C50A01"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 Morning Exercises</w:t>
            </w:r>
            <w:r w:rsidR="00C50A01">
              <w:rPr>
                <w:rFonts w:ascii="Arial" w:hAnsi="Arial" w:cs="Arial"/>
                <w:noProof/>
                <w:color w:val="auto"/>
                <w:lang w:val="en-GB"/>
              </w:rPr>
              <w:t>.</w:t>
            </w:r>
          </w:p>
          <w:p w14:paraId="3E89EDCA" w14:textId="137F79A6" w:rsidR="00C50A01" w:rsidRDefault="00C50A01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2242B4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Pr="002242B4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Games or Christmas film. </w:t>
            </w:r>
          </w:p>
          <w:p w14:paraId="04E1F8F3" w14:textId="755475E3" w:rsidR="00241005" w:rsidRPr="00CC66A5" w:rsidRDefault="00D27C15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CC66A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3pm – Charlie on piano. </w:t>
            </w:r>
          </w:p>
        </w:tc>
        <w:tc>
          <w:tcPr>
            <w:tcW w:w="733" w:type="pct"/>
          </w:tcPr>
          <w:p w14:paraId="25D56730" w14:textId="63678A72" w:rsidR="00F10DBA" w:rsidRPr="00AF38C0" w:rsidRDefault="00F10DBA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AF38C0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>10am – Games</w:t>
            </w:r>
          </w:p>
          <w:p w14:paraId="0327AFA9" w14:textId="77777777" w:rsidR="00F10DBA" w:rsidRPr="00AF38C0" w:rsidRDefault="00F10DBA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AF38C0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>1:15pm - Songs of Praise</w:t>
            </w:r>
          </w:p>
          <w:p w14:paraId="6C182A83" w14:textId="67988CE9" w:rsidR="00A52D30" w:rsidRPr="00842069" w:rsidRDefault="00F10DBA" w:rsidP="00DD3042">
            <w:pPr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r w:rsidRPr="00F10DBA">
              <w:rPr>
                <w:rFonts w:ascii="Arial" w:hAnsi="Arial" w:cs="Arial"/>
                <w:b/>
                <w:bCs/>
                <w:noProof/>
                <w:color w:val="000000" w:themeColor="text1"/>
                <w:lang w:val="en-GB" w:bidi="en-GB"/>
              </w:rPr>
              <w:t>3pm – Film C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 w:bidi="en-GB"/>
              </w:rPr>
              <w:t>lub</w:t>
            </w:r>
            <w:r w:rsidRPr="00F10DBA">
              <w:rPr>
                <w:rFonts w:ascii="Arial" w:hAnsi="Arial" w:cs="Arial"/>
                <w:b/>
                <w:bCs/>
                <w:noProof/>
                <w:color w:val="000000" w:themeColor="text1"/>
                <w:lang w:val="en-GB" w:bidi="en-GB"/>
              </w:rPr>
              <w:t xml:space="preserve"> residents choice</w:t>
            </w:r>
            <w:r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t xml:space="preserve">. </w: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begin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 xml:space="preserve"> IF 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begin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 xml:space="preserve"> DocVariable MonthStart \@ dddd 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separate"/>
            </w:r>
            <w:r w:rsidR="006A2AE2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>Friday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end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 xml:space="preserve"> = "Sunday" 1 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begin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 xml:space="preserve"> IF 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begin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 xml:space="preserve"> =F2 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separate"/>
            </w:r>
            <w:r w:rsidR="006A2AE2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>0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end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 xml:space="preserve"> &lt;&gt; 0 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begin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 xml:space="preserve"> =F2+1 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separate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>7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end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instrText xml:space="preserve"> "" </w:instrText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end"/>
            </w:r>
            <w:r w:rsidR="00A52D30" w:rsidRPr="00842069">
              <w:rPr>
                <w:rFonts w:ascii="Arial" w:hAnsi="Arial" w:cs="Arial"/>
                <w:noProof/>
                <w:sz w:val="20"/>
                <w:szCs w:val="20"/>
                <w:lang w:val="en-GB" w:bidi="en-GB"/>
              </w:rPr>
              <w:fldChar w:fldCharType="end"/>
            </w:r>
          </w:p>
        </w:tc>
      </w:tr>
      <w:tr w:rsidR="008F3F88" w:rsidRPr="00655931" w14:paraId="6A7D6CF5" w14:textId="77777777" w:rsidTr="00811375">
        <w:trPr>
          <w:trHeight w:hRule="exact" w:val="282"/>
        </w:trPr>
        <w:tc>
          <w:tcPr>
            <w:tcW w:w="725" w:type="pct"/>
          </w:tcPr>
          <w:p w14:paraId="574332CF" w14:textId="79390DB9" w:rsidR="00A52D30" w:rsidRPr="001012FA" w:rsidRDefault="00A55F66" w:rsidP="00DD3042">
            <w:pPr>
              <w:pStyle w:val="Yea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12FA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Monday </w:t>
            </w:r>
            <w:r w:rsidR="00595514" w:rsidRPr="001012FA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val="en-GB"/>
              </w:rPr>
              <w:t>8</w:t>
            </w:r>
            <w:r w:rsidRPr="001012FA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Pr="001012FA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</w:t>
            </w:r>
          </w:p>
        </w:tc>
        <w:tc>
          <w:tcPr>
            <w:tcW w:w="794" w:type="pct"/>
          </w:tcPr>
          <w:p w14:paraId="48011208" w14:textId="2D160D1D" w:rsidR="00A52D30" w:rsidRPr="001012FA" w:rsidRDefault="0039517F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1012FA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     </w:t>
            </w:r>
            <w:r w:rsidR="007207E9" w:rsidRPr="001012FA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r w:rsidR="000E537E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Tuesday </w:t>
            </w:r>
            <w:r w:rsidR="00FC31E4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9</w:t>
            </w:r>
            <w:r w:rsidR="0004524F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="0004524F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50" w:type="pct"/>
          </w:tcPr>
          <w:p w14:paraId="6C1D86C8" w14:textId="0AA9696B" w:rsidR="00A52D30" w:rsidRPr="001012FA" w:rsidRDefault="00A76927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1012FA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323E96" w:rsidRPr="001012FA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  </w:t>
            </w:r>
            <w:r w:rsidR="001F0123" w:rsidRPr="001012FA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DA14DF" w:rsidRPr="001012FA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>Wednesday</w:t>
            </w:r>
            <w:r w:rsidR="005847C2" w:rsidRPr="001012FA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0954E2" w:rsidRPr="001012FA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>10</w:t>
            </w:r>
            <w:r w:rsidR="0004524F" w:rsidRPr="001012FA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vertAlign w:val="superscript"/>
                <w:lang w:val="en-GB"/>
              </w:rPr>
              <w:t>th</w:t>
            </w:r>
          </w:p>
        </w:tc>
        <w:tc>
          <w:tcPr>
            <w:tcW w:w="629" w:type="pct"/>
          </w:tcPr>
          <w:p w14:paraId="43C8AA9B" w14:textId="55F580F4" w:rsidR="00A52D30" w:rsidRPr="001012FA" w:rsidRDefault="00532253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</w:t>
            </w:r>
            <w:r w:rsidR="001C3E16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</w:t>
            </w:r>
            <w:r w:rsidR="00DB2A27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Thursday</w:t>
            </w:r>
            <w:r w:rsidR="006D5F21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FC31E4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11</w:t>
            </w:r>
            <w:r w:rsidR="006D5F21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="006D5F21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23" w:type="pct"/>
          </w:tcPr>
          <w:p w14:paraId="0445D135" w14:textId="5EB85C87" w:rsidR="00A52D30" w:rsidRPr="001012FA" w:rsidRDefault="006D5F21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 </w:t>
            </w:r>
            <w:r w:rsidR="00A96F31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</w:t>
            </w:r>
            <w:r w:rsidR="00B22010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</w:t>
            </w:r>
            <w:r w:rsidR="00752F23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Friday</w:t>
            </w:r>
            <w:r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EC4B64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1</w:t>
            </w:r>
            <w:r w:rsidR="00FC31E4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2</w:t>
            </w:r>
            <w:r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46" w:type="pct"/>
          </w:tcPr>
          <w:p w14:paraId="05778A04" w14:textId="72C30CB5" w:rsidR="00550E2F" w:rsidRPr="00550E2F" w:rsidRDefault="00730D15" w:rsidP="00DD3042">
            <w:pPr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</w:pPr>
            <w:r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</w:t>
            </w:r>
            <w:r w:rsidR="004E5E77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Satur</w:t>
            </w:r>
            <w:r w:rsidR="00323E96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day</w:t>
            </w:r>
            <w:r w:rsidR="0004524F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FC31E4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13</w:t>
            </w:r>
            <w:r w:rsidR="0004524F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</w:p>
        </w:tc>
        <w:tc>
          <w:tcPr>
            <w:tcW w:w="733" w:type="pct"/>
          </w:tcPr>
          <w:p w14:paraId="7E158AA9" w14:textId="104E9E6C" w:rsidR="00A52D30" w:rsidRPr="001012FA" w:rsidRDefault="00B47216" w:rsidP="00DD3042">
            <w:pPr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</w:pPr>
            <w:r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</w:t>
            </w:r>
            <w:r w:rsidR="00116143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F55CE2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</w:t>
            </w:r>
            <w:r w:rsidR="0010308E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Sun</w:t>
            </w:r>
            <w:r w:rsidR="00323E96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day </w:t>
            </w:r>
            <w:r w:rsidR="00FC31E4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14</w:t>
            </w:r>
            <w:r w:rsidR="00FF0DE7" w:rsidRPr="001012FA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st</w:t>
            </w:r>
          </w:p>
          <w:p w14:paraId="1889BB8D" w14:textId="77777777" w:rsidR="00927FCE" w:rsidRPr="001012FA" w:rsidRDefault="00927FCE" w:rsidP="00DD3042">
            <w:pPr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</w:pPr>
          </w:p>
          <w:p w14:paraId="3ABA0238" w14:textId="77777777" w:rsidR="003561B2" w:rsidRPr="001012FA" w:rsidRDefault="003561B2" w:rsidP="00DD3042">
            <w:pPr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</w:pPr>
          </w:p>
          <w:p w14:paraId="07C0F41D" w14:textId="77777777" w:rsidR="003561B2" w:rsidRPr="001012FA" w:rsidRDefault="003561B2" w:rsidP="00DD3042">
            <w:pPr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</w:pPr>
          </w:p>
          <w:p w14:paraId="03F0E320" w14:textId="77777777" w:rsidR="003561B2" w:rsidRPr="001012FA" w:rsidRDefault="003561B2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vertAlign w:val="superscript"/>
                <w:lang w:val="en-GB"/>
              </w:rPr>
            </w:pPr>
          </w:p>
          <w:p w14:paraId="55F671ED" w14:textId="21D98522" w:rsidR="003561B2" w:rsidRPr="001012FA" w:rsidRDefault="003561B2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</w:p>
        </w:tc>
      </w:tr>
      <w:tr w:rsidR="008F3F88" w:rsidRPr="00655931" w14:paraId="0861C1E8" w14:textId="77777777" w:rsidTr="00DD3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tcW w:w="725" w:type="pct"/>
          </w:tcPr>
          <w:p w14:paraId="15505E66" w14:textId="00949F04" w:rsidR="00CF4D0B" w:rsidRPr="002E5B15" w:rsidRDefault="00CF4D0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-</w:t>
            </w:r>
            <w:r w:rsidR="000920CE"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Exercises</w:t>
            </w:r>
          </w:p>
          <w:p w14:paraId="7B4DEDD7" w14:textId="34E2491E" w:rsidR="00595514" w:rsidRDefault="002E5B15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8204E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8204E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Festive Charades</w:t>
            </w:r>
            <w:r w:rsidR="000C30C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</w:p>
          <w:p w14:paraId="72E4A15B" w14:textId="6404509F" w:rsidR="000902BE" w:rsidRDefault="00AC215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2pm - </w:t>
            </w:r>
            <w:r w:rsidR="00595514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Holy Communion</w:t>
            </w:r>
            <w:r w:rsidR="00854B6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</w:p>
          <w:p w14:paraId="68C9E75E" w14:textId="1CC30669" w:rsidR="00B53706" w:rsidRPr="00F03C4B" w:rsidRDefault="00B53706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3pm </w:t>
            </w:r>
            <w:r w:rsidR="00AC215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3561B2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Christmas</w:t>
            </w:r>
            <w:r w:rsidR="00AC215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film </w:t>
            </w:r>
          </w:p>
        </w:tc>
        <w:tc>
          <w:tcPr>
            <w:tcW w:w="794" w:type="pct"/>
          </w:tcPr>
          <w:p w14:paraId="50A33ED4" w14:textId="3080BF9C" w:rsidR="00CF4D0B" w:rsidRPr="00F03C4B" w:rsidRDefault="00CF4D0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</w:t>
            </w:r>
            <w:r w:rsidR="00CE3456" w:rsidRPr="00F03C4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Pr="00F03C4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330D6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5F2C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Molly</w:t>
            </w:r>
            <w:r w:rsidR="004F713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’s exercise</w:t>
            </w:r>
            <w:r w:rsidR="005F2C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</w:p>
          <w:p w14:paraId="19193971" w14:textId="737B5D94" w:rsidR="0030774B" w:rsidRDefault="00341AA8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9E5AD4" w:rsidRPr="002E5B1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Pr="002E5B1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264C70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Xmas</w:t>
            </w:r>
            <w:r w:rsidR="00264C70" w:rsidRPr="002E5B1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264C70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b</w:t>
            </w:r>
            <w:r w:rsidR="004F6248" w:rsidRPr="002E5B1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aubles</w:t>
            </w:r>
            <w:r w:rsidR="009A48BB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.</w:t>
            </w:r>
          </w:p>
          <w:p w14:paraId="16935200" w14:textId="38F733E9" w:rsidR="00691E74" w:rsidRDefault="00691E74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2:30pm – Tims Talk</w:t>
            </w:r>
          </w:p>
          <w:p w14:paraId="24BDDE5C" w14:textId="423F40F9" w:rsidR="004D576B" w:rsidRPr="00F03C4B" w:rsidRDefault="005A198B" w:rsidP="00DD3042">
            <w:pPr>
              <w:rPr>
                <w:rFonts w:ascii="Arial" w:hAnsi="Arial" w:cs="Arial"/>
                <w:b/>
                <w:bCs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auto"/>
                <w:lang w:val="en-GB"/>
              </w:rPr>
              <w:t>3:30pm</w:t>
            </w:r>
            <w:r w:rsidR="004D576B">
              <w:rPr>
                <w:rFonts w:ascii="Arial" w:hAnsi="Arial" w:cs="Arial"/>
                <w:b/>
                <w:bCs/>
                <w:color w:val="auto"/>
                <w:lang w:val="en-GB"/>
              </w:rPr>
              <w:t xml:space="preserve"> </w:t>
            </w:r>
            <w:r w:rsidR="00BA4B19">
              <w:rPr>
                <w:rFonts w:ascii="Arial" w:hAnsi="Arial" w:cs="Arial"/>
                <w:b/>
                <w:bCs/>
                <w:color w:val="auto"/>
                <w:lang w:val="en-GB"/>
              </w:rPr>
              <w:t>–</w:t>
            </w:r>
            <w:r w:rsidR="004D576B" w:rsidRPr="006B347E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 xml:space="preserve"> </w:t>
            </w:r>
            <w:r w:rsidR="00BA4B19" w:rsidRPr="006B347E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Woman at war talk</w:t>
            </w:r>
            <w:r w:rsidR="00A50FA9" w:rsidRPr="006B347E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.</w:t>
            </w:r>
          </w:p>
        </w:tc>
        <w:tc>
          <w:tcPr>
            <w:tcW w:w="750" w:type="pct"/>
          </w:tcPr>
          <w:p w14:paraId="0DB8FA52" w14:textId="5358ECBA" w:rsidR="00CF4D0B" w:rsidRPr="00772AD0" w:rsidRDefault="00CF4D0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772AD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</w:t>
            </w:r>
            <w:r w:rsidR="00691E9C" w:rsidRPr="00772AD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="001103E3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Pr="00772AD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Exercise</w:t>
            </w:r>
            <w:r w:rsidR="00691E9C" w:rsidRPr="00772AD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s</w:t>
            </w:r>
          </w:p>
          <w:p w14:paraId="02BE30B4" w14:textId="19FAF1D9" w:rsidR="00837869" w:rsidRPr="00772AD0" w:rsidRDefault="009D4D5D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11am </w:t>
            </w:r>
            <w:r w:rsidR="006D50B9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6D50B9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Christmnas games.</w:t>
            </w:r>
          </w:p>
          <w:p w14:paraId="3E3DE215" w14:textId="77777777" w:rsidR="009D4D5D" w:rsidRDefault="00772AD0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2pm - </w:t>
            </w:r>
            <w:r w:rsidR="000954E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Phils Sing-A-Long</w:t>
            </w:r>
          </w:p>
          <w:p w14:paraId="230847C4" w14:textId="592FF2A7" w:rsidR="00EB19E1" w:rsidRPr="005E1881" w:rsidRDefault="00EB19E1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3pm</w:t>
            </w:r>
            <w:r w:rsidR="00702D88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- </w:t>
            </w:r>
            <w:r w:rsidR="0078072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Games</w:t>
            </w:r>
          </w:p>
        </w:tc>
        <w:tc>
          <w:tcPr>
            <w:tcW w:w="629" w:type="pct"/>
          </w:tcPr>
          <w:p w14:paraId="43BB4EE9" w14:textId="292A6781" w:rsidR="00CF4D0B" w:rsidRPr="00772AD0" w:rsidRDefault="00CF4D0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772AD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</w:t>
            </w:r>
            <w:r w:rsidR="00C87004" w:rsidRPr="00772AD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Pr="00772AD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2D4E3D" w:rsidRPr="00772AD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Exercises</w:t>
            </w:r>
          </w:p>
          <w:p w14:paraId="129A9D4F" w14:textId="5DBCDC07" w:rsidR="00693466" w:rsidRDefault="00652036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3E664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3E664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S</w:t>
            </w:r>
            <w:r w:rsidR="003777D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now g</w:t>
            </w:r>
            <w:r w:rsidR="003E664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l</w:t>
            </w:r>
            <w:r w:rsidR="00A64E6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obe</w:t>
            </w:r>
            <w:r w:rsidR="00AE762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3777D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designs.</w:t>
            </w:r>
          </w:p>
          <w:p w14:paraId="30853718" w14:textId="47289020" w:rsidR="00E85346" w:rsidRDefault="00E85346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2pm – Games</w:t>
            </w:r>
            <w:r w:rsidR="006C330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in lounges. 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</w:p>
          <w:p w14:paraId="0FB5E39A" w14:textId="41A0E570" w:rsidR="00A64E60" w:rsidRPr="00BB0A47" w:rsidRDefault="00A64E60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0035EE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2pm </w:t>
            </w:r>
            <w:r w:rsidR="00AE7621" w:rsidRPr="000035EE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Pr="000035EE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553AF7" w:rsidRPr="000035EE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Rock</w:t>
            </w:r>
            <w:r w:rsidR="0077121C" w:rsidRPr="000035EE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720F56" w:rsidRPr="000035EE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&amp; Roll.</w:t>
            </w:r>
          </w:p>
        </w:tc>
        <w:tc>
          <w:tcPr>
            <w:tcW w:w="723" w:type="pct"/>
          </w:tcPr>
          <w:p w14:paraId="334FD1AC" w14:textId="05951A4B" w:rsidR="002D4E3D" w:rsidRPr="002E5B15" w:rsidRDefault="002D4E3D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 Exercises</w:t>
            </w:r>
            <w:r w:rsidR="002E5B15"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63883B8D" w14:textId="7CA7792F" w:rsidR="00772AD0" w:rsidRPr="00E01F82" w:rsidRDefault="004D576B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E01F8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11am </w:t>
            </w:r>
            <w:r w:rsidR="002379E3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Pr="00E01F8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2379E3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Xmas delivery</w:t>
            </w:r>
            <w:r w:rsidRPr="00E01F8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9523CB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at</w:t>
            </w:r>
            <w:r w:rsidRPr="00E01F8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437FE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Ro</w:t>
            </w:r>
            <w:r w:rsidR="0028740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ck</w:t>
            </w:r>
            <w:r w:rsidR="00437FE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dale Village</w:t>
            </w:r>
          </w:p>
          <w:p w14:paraId="1D6180B3" w14:textId="77777777" w:rsidR="00484577" w:rsidRDefault="0052613D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E01F8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2pm </w:t>
            </w:r>
            <w:r w:rsidR="00484577" w:rsidRPr="00E01F8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Pr="00E01F8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28740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Christmas </w:t>
            </w:r>
            <w:r w:rsidR="00CD2749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Skittles</w:t>
            </w:r>
            <w:r w:rsidR="0028740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. </w:t>
            </w:r>
          </w:p>
          <w:p w14:paraId="4FE943AA" w14:textId="07FB713F" w:rsidR="00670B53" w:rsidRPr="00AE7621" w:rsidRDefault="00670B53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3pm </w:t>
            </w:r>
            <w:r w:rsidR="001C43C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="00DC6716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1C43C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Paul singer.</w:t>
            </w:r>
            <w:r w:rsidR="00C8718D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646" w:type="pct"/>
          </w:tcPr>
          <w:p w14:paraId="6CC7AF68" w14:textId="3C0697CC" w:rsidR="00200B1D" w:rsidRDefault="002D4E3D" w:rsidP="00DD3042">
            <w:pPr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 Morning Exercises</w:t>
            </w:r>
            <w:r w:rsidR="002E5B15">
              <w:rPr>
                <w:rFonts w:ascii="Arial" w:hAnsi="Arial" w:cs="Arial"/>
                <w:noProof/>
                <w:color w:val="auto"/>
                <w:lang w:val="en-GB"/>
              </w:rPr>
              <w:t>.</w:t>
            </w:r>
          </w:p>
          <w:p w14:paraId="5F46B58E" w14:textId="77777777" w:rsidR="00214046" w:rsidRDefault="00214046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2242B4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AF38C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Pr="002242B4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AF38C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Games </w:t>
            </w:r>
            <w:r w:rsidR="001239C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or Christmas film. </w:t>
            </w:r>
          </w:p>
          <w:p w14:paraId="3CC4ECF1" w14:textId="77777777" w:rsidR="00DC5958" w:rsidRDefault="00DC5958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2pm </w:t>
            </w:r>
            <w:r w:rsidR="0005577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05577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Knit </w:t>
            </w:r>
            <w:r w:rsidR="005B3B22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&amp; Natter</w:t>
            </w:r>
          </w:p>
          <w:p w14:paraId="42D5BDDB" w14:textId="338CB776" w:rsidR="005B3B22" w:rsidRPr="002242B4" w:rsidRDefault="005B3B22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3pm – Room visits</w:t>
            </w:r>
          </w:p>
        </w:tc>
        <w:tc>
          <w:tcPr>
            <w:tcW w:w="733" w:type="pct"/>
          </w:tcPr>
          <w:p w14:paraId="0F434C6C" w14:textId="23F7B6C9" w:rsidR="00901625" w:rsidRPr="00AF38C0" w:rsidRDefault="00AF5DC9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AF38C0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10am </w:t>
            </w:r>
            <w:r w:rsidR="00901625" w:rsidRPr="00AF38C0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>–</w:t>
            </w:r>
            <w:r w:rsidRPr="00AF38C0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 Games</w:t>
            </w:r>
          </w:p>
          <w:p w14:paraId="6578BA3B" w14:textId="0A6AD12E" w:rsidR="00F95224" w:rsidRPr="00AF38C0" w:rsidRDefault="00225C5A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AF38C0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>11:30pm – Father Barry</w:t>
            </w:r>
            <w:r w:rsidR="00AF38C0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>.</w:t>
            </w:r>
          </w:p>
          <w:p w14:paraId="4B11FA15" w14:textId="77777777" w:rsidR="00A52D30" w:rsidRPr="00AF38C0" w:rsidRDefault="00901625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AF38C0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>1:15pm - Songs of Praise</w:t>
            </w:r>
          </w:p>
          <w:p w14:paraId="1CE14005" w14:textId="65B44E5E" w:rsidR="00F23A9C" w:rsidRPr="00225C5A" w:rsidRDefault="00F23A9C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</w:p>
        </w:tc>
      </w:tr>
      <w:tr w:rsidR="008F3F88" w:rsidRPr="00655931" w14:paraId="1B99D92C" w14:textId="77777777" w:rsidTr="00DD3042">
        <w:trPr>
          <w:trHeight w:hRule="exact" w:val="283"/>
        </w:trPr>
        <w:tc>
          <w:tcPr>
            <w:tcW w:w="725" w:type="pct"/>
          </w:tcPr>
          <w:p w14:paraId="29589CB3" w14:textId="62CDDF5B" w:rsidR="00A52D30" w:rsidRPr="00F03C4B" w:rsidRDefault="00484C4A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F03C4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 xml:space="preserve">    </w:t>
            </w:r>
            <w:r w:rsidR="007207E9" w:rsidRPr="00F03C4B">
              <w:rPr>
                <w:rFonts w:ascii="Arial" w:hAnsi="Arial" w:cs="Arial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="0010308E" w:rsidRPr="00F03C4B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Mon</w:t>
            </w:r>
            <w:r w:rsidR="00A76AF6" w:rsidRPr="00F03C4B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day</w:t>
            </w:r>
            <w:r w:rsidRPr="00F03C4B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 xml:space="preserve"> </w:t>
            </w:r>
            <w:r w:rsidR="00FC31E4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15</w:t>
            </w:r>
            <w:r w:rsidRPr="00F03C4B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:vertAlign w:val="superscript"/>
              </w:rPr>
              <w:t>th</w:t>
            </w:r>
            <w:r w:rsidR="00F535AA" w:rsidRPr="00F03C4B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</w:tcPr>
          <w:p w14:paraId="47805A71" w14:textId="7E9B8122" w:rsidR="00A52D30" w:rsidRPr="00F03C4B" w:rsidRDefault="00C85648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F03C4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/>
              </w:rPr>
              <w:t xml:space="preserve">     </w:t>
            </w:r>
            <w:r w:rsidR="001C3E16" w:rsidRPr="00F03C4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7207E9" w:rsidRPr="00F03C4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>T</w:t>
            </w:r>
            <w:r w:rsidR="003D790E"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>ues</w:t>
            </w:r>
            <w:r w:rsidR="00A76AF6"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>day</w:t>
            </w:r>
            <w:r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FC31E4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>16</w:t>
            </w:r>
            <w:r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vertAlign w:val="superscript"/>
                <w:lang w:val="en-GB"/>
              </w:rPr>
              <w:t>th</w:t>
            </w:r>
            <w:r w:rsidR="00F535AA"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vertAlign w:val="superscript"/>
                <w:lang w:val="en-GB"/>
              </w:rPr>
              <w:t xml:space="preserve"> </w:t>
            </w:r>
          </w:p>
        </w:tc>
        <w:tc>
          <w:tcPr>
            <w:tcW w:w="750" w:type="pct"/>
          </w:tcPr>
          <w:p w14:paraId="221A6B9B" w14:textId="1C89F9AD" w:rsidR="00A52D30" w:rsidRPr="00F03C4B" w:rsidRDefault="00B47216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  </w:t>
            </w:r>
            <w:r w:rsidR="00A76AF6"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  </w:t>
            </w:r>
            <w:r w:rsidR="00A0617F"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>Wednes</w:t>
            </w:r>
            <w:r w:rsidR="00A76AF6"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>day</w:t>
            </w:r>
            <w:r w:rsidR="00C85648"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r w:rsidR="00A37E75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en-GB"/>
              </w:rPr>
              <w:t>17</w:t>
            </w:r>
            <w:r w:rsidR="00C85648" w:rsidRPr="00F03C4B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vertAlign w:val="superscript"/>
                <w:lang w:val="en-GB"/>
              </w:rPr>
              <w:t>th</w:t>
            </w:r>
          </w:p>
        </w:tc>
        <w:tc>
          <w:tcPr>
            <w:tcW w:w="629" w:type="pct"/>
          </w:tcPr>
          <w:p w14:paraId="6A9EE8E1" w14:textId="1CE10A60" w:rsidR="00A52D30" w:rsidRPr="00F03C4B" w:rsidRDefault="00532253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</w:t>
            </w:r>
            <w:r w:rsidR="00A37E75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Thursday 18</w:t>
            </w:r>
            <w:r w:rsidR="00A37E75" w:rsidRPr="00A37E75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="00A37E75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23" w:type="pct"/>
          </w:tcPr>
          <w:p w14:paraId="6D58FC31" w14:textId="13D893A8" w:rsidR="00A52D30" w:rsidRPr="00F03C4B" w:rsidRDefault="00532253" w:rsidP="00DD3042">
            <w:pP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</w:pPr>
            <w:r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  </w:t>
            </w:r>
            <w:r w:rsidR="001064CD"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</w:t>
            </w:r>
            <w:r w:rsidR="00A37E75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Friday 19</w:t>
            </w:r>
            <w:r w:rsidR="00A37E75" w:rsidRPr="00A37E75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="00A37E75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46" w:type="pct"/>
          </w:tcPr>
          <w:p w14:paraId="09CFD8B1" w14:textId="69F21FF8" w:rsidR="00A52D30" w:rsidRPr="00F03C4B" w:rsidRDefault="00C248F1" w:rsidP="00DD3042">
            <w:pPr>
              <w:rPr>
                <w:rFonts w:ascii="Arial" w:hAnsi="Arial" w:cs="Arial"/>
                <w:b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</w:t>
            </w:r>
            <w:r w:rsidR="002E2DE8"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Satur</w:t>
            </w:r>
            <w:r w:rsidR="00A76AF6"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day</w:t>
            </w:r>
            <w:r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10287F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20</w:t>
            </w:r>
            <w:r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</w:p>
        </w:tc>
        <w:tc>
          <w:tcPr>
            <w:tcW w:w="733" w:type="pct"/>
          </w:tcPr>
          <w:p w14:paraId="05B8BF91" w14:textId="19772CE6" w:rsidR="00A52D30" w:rsidRPr="00F03C4B" w:rsidRDefault="00B47216" w:rsidP="00DD3042">
            <w:pPr>
              <w:rPr>
                <w:rFonts w:ascii="Arial" w:hAnsi="Arial" w:cs="Arial"/>
                <w:b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</w:t>
            </w:r>
            <w:r w:rsidR="00121B50"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 </w:t>
            </w:r>
            <w:r w:rsidR="009811F9"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Sun</w:t>
            </w:r>
            <w:r w:rsidR="00A76AF6"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day</w:t>
            </w:r>
            <w:r w:rsidR="00C248F1" w:rsidRPr="00F03C4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CB0A59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2</w:t>
            </w:r>
            <w:r w:rsidR="00FA406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>1</w:t>
            </w:r>
            <w:r w:rsidR="00FA406B" w:rsidRPr="00FA406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st</w:t>
            </w:r>
            <w:r w:rsidR="00FA406B">
              <w:rPr>
                <w:rFonts w:ascii="Arial" w:hAnsi="Arial" w:cs="Arial"/>
                <w:b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</w:tr>
      <w:tr w:rsidR="008F3F88" w:rsidRPr="00655931" w14:paraId="374419B0" w14:textId="77777777" w:rsidTr="00DD3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tcW w:w="725" w:type="pct"/>
          </w:tcPr>
          <w:p w14:paraId="4D3F91AF" w14:textId="23D27C95" w:rsidR="003479F0" w:rsidRPr="002E5B15" w:rsidRDefault="003479F0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Exercises</w:t>
            </w:r>
            <w:r w:rsidR="00AF492F"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38445E9F" w14:textId="49569CD3" w:rsidR="00CB5399" w:rsidRDefault="00854B6E" w:rsidP="00DD3042">
            <w:pPr>
              <w:rPr>
                <w:rFonts w:ascii="Arial" w:hAnsi="Arial" w:cs="Arial"/>
                <w:b/>
                <w:noProof/>
                <w:color w:val="auto"/>
                <w:lang w:val="en-GB"/>
              </w:rPr>
            </w:pPr>
            <w:r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D93A0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D93A0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Mobile shop</w:t>
            </w:r>
          </w:p>
          <w:p w14:paraId="03C7AE70" w14:textId="7A0CF7FE" w:rsidR="008757E8" w:rsidRDefault="004D576B" w:rsidP="00DD3042">
            <w:pPr>
              <w:rPr>
                <w:rFonts w:ascii="Arial" w:hAnsi="Arial" w:cs="Arial"/>
                <w:b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auto"/>
                <w:lang w:val="en-GB"/>
              </w:rPr>
              <w:t xml:space="preserve">2pm </w:t>
            </w:r>
            <w:r w:rsidR="009A0079">
              <w:rPr>
                <w:rFonts w:ascii="Arial" w:hAnsi="Arial" w:cs="Arial"/>
                <w:b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noProof/>
                <w:color w:val="auto"/>
                <w:lang w:val="en-GB"/>
              </w:rPr>
              <w:t xml:space="preserve"> </w:t>
            </w:r>
            <w:r w:rsidR="009A0079">
              <w:rPr>
                <w:rFonts w:ascii="Arial" w:hAnsi="Arial" w:cs="Arial"/>
                <w:b/>
                <w:noProof/>
                <w:color w:val="auto"/>
                <w:lang w:val="en-GB"/>
              </w:rPr>
              <w:t>Knock</w:t>
            </w:r>
            <w:r w:rsidR="006A48DE">
              <w:rPr>
                <w:rFonts w:ascii="Arial" w:hAnsi="Arial" w:cs="Arial"/>
                <w:b/>
                <w:noProof/>
                <w:color w:val="auto"/>
                <w:lang w:val="en-GB"/>
              </w:rPr>
              <w:t xml:space="preserve"> </w:t>
            </w:r>
            <w:r w:rsidR="009A0079">
              <w:rPr>
                <w:rFonts w:ascii="Arial" w:hAnsi="Arial" w:cs="Arial"/>
                <w:b/>
                <w:noProof/>
                <w:color w:val="auto"/>
                <w:lang w:val="en-GB"/>
              </w:rPr>
              <w:t>Santa</w:t>
            </w:r>
            <w:r w:rsidR="00F11EA9">
              <w:rPr>
                <w:rFonts w:ascii="Arial" w:hAnsi="Arial" w:cs="Arial"/>
                <w:b/>
                <w:noProof/>
                <w:color w:val="auto"/>
                <w:lang w:val="en-GB"/>
              </w:rPr>
              <w:t>.</w:t>
            </w:r>
          </w:p>
          <w:p w14:paraId="782D2900" w14:textId="46C6A8DF" w:rsidR="004E04C4" w:rsidRPr="00F11EA9" w:rsidRDefault="004E04C4" w:rsidP="00DD3042">
            <w:pPr>
              <w:rPr>
                <w:rFonts w:ascii="Arial" w:hAnsi="Arial" w:cs="Arial"/>
                <w:b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auto"/>
                <w:lang w:val="en-GB"/>
              </w:rPr>
              <w:t>3:30pm – Merry Poppins</w:t>
            </w:r>
          </w:p>
        </w:tc>
        <w:tc>
          <w:tcPr>
            <w:tcW w:w="794" w:type="pct"/>
          </w:tcPr>
          <w:p w14:paraId="6909B0B0" w14:textId="38DB0132" w:rsidR="00D76723" w:rsidRPr="002E5B15" w:rsidRDefault="002E5B15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– </w:t>
            </w:r>
            <w:r w:rsidRPr="00772AD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Exercises</w:t>
            </w:r>
            <w:r w:rsidR="005F2C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1103E3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with </w:t>
            </w:r>
            <w:r w:rsidR="005F2C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Molly </w:t>
            </w:r>
          </w:p>
          <w:p w14:paraId="43AB750F" w14:textId="77777777" w:rsidR="003D35C0" w:rsidRDefault="00D76723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- Aladdin Performance.  </w:t>
            </w:r>
          </w:p>
          <w:p w14:paraId="49BE3660" w14:textId="77777777" w:rsidR="0045720D" w:rsidRDefault="0045720D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2pm – Elf On The Shelf </w:t>
            </w:r>
          </w:p>
          <w:p w14:paraId="778AD1CB" w14:textId="24EAE492" w:rsidR="00285B8F" w:rsidRPr="00DD09D2" w:rsidRDefault="00285B8F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3pm </w:t>
            </w:r>
            <w:r w:rsidR="00C52EB9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C52EB9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Film</w:t>
            </w:r>
            <w:r w:rsidR="007F1AA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/ TV series</w:t>
            </w:r>
            <w:r w:rsidR="00E3665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. </w:t>
            </w:r>
          </w:p>
        </w:tc>
        <w:tc>
          <w:tcPr>
            <w:tcW w:w="750" w:type="pct"/>
          </w:tcPr>
          <w:p w14:paraId="578974C6" w14:textId="41AFFCB5" w:rsidR="000F1A29" w:rsidRPr="002E5B15" w:rsidRDefault="000F1A29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2E5B1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Exercises</w:t>
            </w:r>
          </w:p>
          <w:p w14:paraId="6009B5DD" w14:textId="5E0BE49C" w:rsidR="00683498" w:rsidRPr="00B3109A" w:rsidRDefault="009A0790" w:rsidP="00DD3042">
            <w:pPr>
              <w:rPr>
                <w:rFonts w:ascii="Arial" w:hAnsi="Arial" w:cs="Arial"/>
                <w:b/>
                <w:bCs/>
                <w:noProof/>
                <w:color w:val="EE0000"/>
                <w:lang w:val="en-GB"/>
              </w:rPr>
            </w:pPr>
            <w:r w:rsidRPr="000F127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11am </w:t>
            </w:r>
            <w:r w:rsidR="00B3109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="0067592B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95687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C</w:t>
            </w:r>
            <w:r w:rsidR="00285424" w:rsidRPr="000F127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hristmas Carols</w:t>
            </w:r>
            <w:r w:rsidR="00047761" w:rsidRPr="000F127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. </w:t>
            </w:r>
            <w:r w:rsidR="006F14BE" w:rsidRPr="000F127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Primary school. </w:t>
            </w:r>
          </w:p>
          <w:p w14:paraId="25ED701E" w14:textId="03D05FC2" w:rsidR="00971DEF" w:rsidRDefault="0020344D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2pm - </w:t>
            </w:r>
            <w:r w:rsidR="00683498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Christmas </w:t>
            </w:r>
            <w:r w:rsidR="00644F54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b</w:t>
            </w:r>
            <w:r w:rsidR="00683498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oxes </w:t>
            </w:r>
          </w:p>
          <w:p w14:paraId="239F4F0F" w14:textId="1F0CE479" w:rsidR="00D032FD" w:rsidRPr="00F03C4B" w:rsidRDefault="00285B8F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3pm </w:t>
            </w:r>
            <w:r w:rsidR="00D85A1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DF642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Table tennis </w:t>
            </w:r>
          </w:p>
        </w:tc>
        <w:tc>
          <w:tcPr>
            <w:tcW w:w="629" w:type="pct"/>
          </w:tcPr>
          <w:p w14:paraId="485848A4" w14:textId="36206529" w:rsidR="00E7708C" w:rsidRPr="00EC1C8E" w:rsidRDefault="000F1A29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EC1C8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– </w:t>
            </w:r>
            <w:r w:rsidR="00E63F19" w:rsidRPr="00EC1C8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Exercises. </w:t>
            </w:r>
            <w:r w:rsidRPr="00EC1C8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</w:p>
          <w:p w14:paraId="15514F09" w14:textId="4CA8161A" w:rsidR="00AE125C" w:rsidRPr="00EC1C8E" w:rsidRDefault="004C4510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EC1C8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E4054C" w:rsidRPr="00EC1C8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Pr="00EC1C8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Pin</w:t>
            </w:r>
            <w:r w:rsidR="00E4054C" w:rsidRPr="00EC1C8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The Nose on Rudolph</w:t>
            </w:r>
          </w:p>
          <w:p w14:paraId="353AD31E" w14:textId="2D1D29C0" w:rsidR="00583267" w:rsidRDefault="00753913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003D0C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2</w:t>
            </w:r>
            <w:r w:rsidR="00583267" w:rsidRPr="00003D0C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pm </w:t>
            </w:r>
            <w:r w:rsidR="005B00E7" w:rsidRPr="00003D0C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="00583267" w:rsidRPr="00003D0C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003D0C" w:rsidRPr="00003D0C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Ukulele</w:t>
            </w:r>
            <w:r w:rsidR="00542D44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time</w:t>
            </w:r>
          </w:p>
          <w:p w14:paraId="31A8C519" w14:textId="73DFA770" w:rsidR="006C62AE" w:rsidRPr="00F03C4B" w:rsidRDefault="00DB35E5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3pm - </w:t>
            </w:r>
            <w:r w:rsidRPr="00350C3E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New years Wish</w:t>
            </w:r>
          </w:p>
        </w:tc>
        <w:tc>
          <w:tcPr>
            <w:tcW w:w="723" w:type="pct"/>
          </w:tcPr>
          <w:p w14:paraId="28439CA2" w14:textId="4AFB5518" w:rsidR="002D4E3D" w:rsidRDefault="002D4E3D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Exercises</w:t>
            </w:r>
            <w:r w:rsidR="00E4054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62E67F23" w14:textId="24A35364" w:rsidR="008757E8" w:rsidRPr="00B72AB3" w:rsidRDefault="008757E8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B72AB3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11am - Bobs Christmas Quiz</w:t>
            </w:r>
            <w:r w:rsidR="00B72AB3" w:rsidRPr="00B72AB3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. </w:t>
            </w:r>
          </w:p>
          <w:p w14:paraId="09471088" w14:textId="3127E770" w:rsidR="000838A6" w:rsidRDefault="00E74411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2pm - </w:t>
            </w:r>
            <w:r w:rsidR="00A958BF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Bertie 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Magician</w:t>
            </w:r>
          </w:p>
          <w:p w14:paraId="329E10F9" w14:textId="19A95951" w:rsidR="00EF1938" w:rsidRPr="007D4324" w:rsidRDefault="00FA4BD2" w:rsidP="00DD3042">
            <w:pPr>
              <w:rPr>
                <w:rFonts w:ascii="Arial" w:hAnsi="Arial" w:cs="Arial"/>
                <w:b/>
                <w:bCs/>
                <w:noProof/>
                <w:color w:val="C00000"/>
                <w:lang w:val="en-GB"/>
              </w:rPr>
            </w:pPr>
            <w:r w:rsidRPr="0079343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3</w:t>
            </w:r>
            <w:r w:rsidR="00D00B6E" w:rsidRPr="0079343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pm </w:t>
            </w:r>
            <w:r w:rsidR="00DC0210" w:rsidRPr="0079343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="00D00B6E" w:rsidRPr="0079343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DC0210" w:rsidRPr="0079343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Singer Leona</w:t>
            </w:r>
          </w:p>
        </w:tc>
        <w:tc>
          <w:tcPr>
            <w:tcW w:w="646" w:type="pct"/>
          </w:tcPr>
          <w:p w14:paraId="70979D11" w14:textId="3971F3EA" w:rsidR="002D4E3D" w:rsidRPr="00A0025D" w:rsidRDefault="002D4E3D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A0025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Exercises</w:t>
            </w:r>
            <w:r w:rsidR="00A973E1" w:rsidRPr="00A0025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15C02BF6" w14:textId="2B29653E" w:rsidR="00A973E1" w:rsidRPr="00077521" w:rsidRDefault="00C35D78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07752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– </w:t>
            </w:r>
            <w:r w:rsidR="00077521" w:rsidRPr="0007752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Games</w:t>
            </w:r>
          </w:p>
          <w:p w14:paraId="5626651F" w14:textId="2768582E" w:rsidR="00C35D78" w:rsidRPr="00077521" w:rsidRDefault="00C35D78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07752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2pm – Christmas Film</w:t>
            </w:r>
          </w:p>
          <w:p w14:paraId="74FDDF78" w14:textId="7D41F080" w:rsidR="009C1F9E" w:rsidRPr="003C2C62" w:rsidRDefault="00214046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3C2C62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3pm – Quiz. </w:t>
            </w:r>
          </w:p>
        </w:tc>
        <w:tc>
          <w:tcPr>
            <w:tcW w:w="733" w:type="pct"/>
          </w:tcPr>
          <w:p w14:paraId="2A3C9B26" w14:textId="45CFD0F6" w:rsidR="000D1F43" w:rsidRPr="00C35D78" w:rsidRDefault="00AF5DC9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C35D78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10am </w:t>
            </w:r>
            <w:r w:rsidR="000D1F43" w:rsidRPr="00C35D78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>–</w:t>
            </w:r>
            <w:r w:rsidRPr="00C35D78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 Games</w:t>
            </w:r>
          </w:p>
          <w:p w14:paraId="00F71EC7" w14:textId="530B040D" w:rsidR="00466C79" w:rsidRPr="00C35D78" w:rsidRDefault="00F5231A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C35D78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1:15pm - Songs of Praise </w:t>
            </w:r>
          </w:p>
          <w:p w14:paraId="4A72F594" w14:textId="6EB04E03" w:rsidR="00A52D30" w:rsidRPr="001239C5" w:rsidRDefault="001239C5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1239C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2pm </w:t>
            </w:r>
            <w:r w:rsidR="0066798F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Pr="001239C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66798F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Christmas Film</w:t>
            </w:r>
          </w:p>
        </w:tc>
      </w:tr>
      <w:tr w:rsidR="008F3F88" w:rsidRPr="00655931" w14:paraId="694373BD" w14:textId="77777777" w:rsidTr="00DD3042">
        <w:trPr>
          <w:trHeight w:hRule="exact" w:val="271"/>
        </w:trPr>
        <w:tc>
          <w:tcPr>
            <w:tcW w:w="725" w:type="pct"/>
          </w:tcPr>
          <w:p w14:paraId="4A9A567E" w14:textId="2740CB97" w:rsidR="00A52D30" w:rsidRPr="00F03C4B" w:rsidRDefault="00B47216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 xml:space="preserve">     </w:t>
            </w:r>
            <w:r w:rsidR="00633C17"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Mon</w:t>
            </w:r>
            <w:r w:rsidR="00A76AF6"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 xml:space="preserve">day </w:t>
            </w:r>
            <w:r w:rsidR="00CB0A59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2</w:t>
            </w:r>
            <w:r w:rsidR="00FA406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2</w:t>
            </w:r>
            <w:r w:rsidR="00830BB0" w:rsidRPr="00830BB0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  <w:vertAlign w:val="superscript"/>
              </w:rPr>
              <w:t>nd</w:t>
            </w:r>
            <w:r w:rsidR="00830BB0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</w:tcPr>
          <w:p w14:paraId="1DF50CA6" w14:textId="3AE5D626" w:rsidR="00A52D30" w:rsidRPr="00F03C4B" w:rsidRDefault="00A45326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    </w:t>
            </w:r>
            <w:r w:rsidR="00B47216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  </w:t>
            </w:r>
            <w:r w:rsidR="00A76AF6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T</w:t>
            </w:r>
            <w:r w:rsidR="00633C17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u</w:t>
            </w:r>
            <w:r w:rsidR="005D6996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es</w:t>
            </w:r>
            <w:r w:rsidR="00A76AF6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day</w:t>
            </w:r>
            <w:r w:rsidR="00B55D48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C50F13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23</w:t>
            </w:r>
            <w:r w:rsidR="00C50F13" w:rsidRPr="00C50F13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val="en-GB"/>
              </w:rPr>
              <w:t>rd</w:t>
            </w:r>
            <w:r w:rsidR="00C50F13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50" w:type="pct"/>
          </w:tcPr>
          <w:p w14:paraId="5CF2ECDB" w14:textId="7DE27717" w:rsidR="00A52D30" w:rsidRPr="00F03C4B" w:rsidRDefault="00B47216" w:rsidP="00DD3042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  </w:t>
            </w:r>
            <w:r w:rsidR="00A76AF6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  </w:t>
            </w:r>
            <w:r w:rsidR="007B0519">
              <w:rPr>
                <w:rFonts w:ascii="Arial" w:hAnsi="Arial" w:cs="Arial"/>
                <w:b/>
                <w:bCs/>
                <w:noProof/>
                <w:color w:val="EE0000"/>
                <w:sz w:val="20"/>
                <w:szCs w:val="20"/>
                <w:lang w:val="en-GB"/>
              </w:rPr>
              <w:t>Christmas Eve</w:t>
            </w:r>
          </w:p>
        </w:tc>
        <w:tc>
          <w:tcPr>
            <w:tcW w:w="629" w:type="pct"/>
          </w:tcPr>
          <w:p w14:paraId="6E75825F" w14:textId="189B77FA" w:rsidR="00A52D30" w:rsidRPr="00F03C4B" w:rsidRDefault="006B52AE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</w:t>
            </w:r>
            <w:r w:rsidR="001C3E16"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7B0519">
              <w:rPr>
                <w:rFonts w:ascii="Arial" w:hAnsi="Arial" w:cs="Arial"/>
                <w:b/>
                <w:bCs/>
                <w:noProof/>
                <w:color w:val="EE0000"/>
                <w:sz w:val="20"/>
                <w:szCs w:val="20"/>
                <w:lang w:val="en-GB"/>
              </w:rPr>
              <w:t>Christmas Day</w:t>
            </w:r>
          </w:p>
        </w:tc>
        <w:tc>
          <w:tcPr>
            <w:tcW w:w="723" w:type="pct"/>
          </w:tcPr>
          <w:p w14:paraId="2D17572C" w14:textId="68802521" w:rsidR="00A52D30" w:rsidRPr="00F03C4B" w:rsidRDefault="008F243A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  </w:t>
            </w:r>
            <w:r w:rsidR="001064CD"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7B0519">
              <w:rPr>
                <w:rFonts w:ascii="Arial" w:hAnsi="Arial" w:cs="Arial"/>
                <w:b/>
                <w:bCs/>
                <w:noProof/>
                <w:color w:val="EE0000"/>
                <w:sz w:val="20"/>
                <w:szCs w:val="20"/>
                <w:lang w:val="en-GB"/>
              </w:rPr>
              <w:t>Boxing Day</w:t>
            </w:r>
          </w:p>
        </w:tc>
        <w:tc>
          <w:tcPr>
            <w:tcW w:w="646" w:type="pct"/>
          </w:tcPr>
          <w:p w14:paraId="7377F2BF" w14:textId="1FB8A908" w:rsidR="00A52D30" w:rsidRPr="00F03C4B" w:rsidRDefault="008F243A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 </w:t>
            </w:r>
            <w:r w:rsidR="00BA4768"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>Saturday</w:t>
            </w:r>
            <w:r w:rsidR="007B5CB9"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>2</w:t>
            </w:r>
            <w:r w:rsidR="002805CD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>7</w:t>
            </w: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</w:p>
        </w:tc>
        <w:tc>
          <w:tcPr>
            <w:tcW w:w="733" w:type="pct"/>
          </w:tcPr>
          <w:p w14:paraId="5BA87954" w14:textId="558BE390" w:rsidR="00A52D30" w:rsidRPr="00F03C4B" w:rsidRDefault="00B47216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</w:t>
            </w:r>
            <w:r w:rsidR="00121B50"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 </w:t>
            </w:r>
            <w:r w:rsidR="007B5CB9"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>Sun</w:t>
            </w:r>
            <w:r w:rsidR="000E5D45"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>day</w:t>
            </w: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2</w:t>
            </w:r>
            <w:r w:rsidR="002805CD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>8</w:t>
            </w: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</w:p>
        </w:tc>
      </w:tr>
      <w:tr w:rsidR="008F3F88" w:rsidRPr="00655931" w14:paraId="0641A3D7" w14:textId="77777777" w:rsidTr="00DD3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tcW w:w="725" w:type="pct"/>
          </w:tcPr>
          <w:p w14:paraId="458BE6C9" w14:textId="7559C8B3" w:rsidR="003479F0" w:rsidRDefault="003479F0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9D4D5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 Exercises</w:t>
            </w:r>
            <w:r w:rsidR="00845B9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6C4F06F1" w14:textId="77777777" w:rsidR="00682C32" w:rsidRDefault="00845B95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285B8F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285B8F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Games</w:t>
            </w:r>
            <w:r w:rsidR="00682C32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5BBC0CE6" w14:textId="514BF14A" w:rsidR="00C4345E" w:rsidRPr="00F03C4B" w:rsidRDefault="00854B6E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2pm - </w:t>
            </w:r>
            <w:r w:rsidR="00FA406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Holy Comm</w:t>
            </w:r>
            <w:r w:rsidR="00A9622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union</w:t>
            </w:r>
            <w:r w:rsidR="006D2A4F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A833F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Christmas Service.</w:t>
            </w:r>
            <w:r w:rsidR="00C4345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E4101F" w:rsidRPr="0032708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3</w:t>
            </w:r>
            <w:r w:rsidR="00C4345E" w:rsidRPr="0032708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pm </w:t>
            </w:r>
            <w:r w:rsidR="00D3109F" w:rsidRPr="0052141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Phils </w:t>
            </w:r>
            <w:r w:rsidR="00821E89" w:rsidRPr="0052141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Xmas </w:t>
            </w:r>
            <w:r w:rsidR="004176E9" w:rsidRPr="0052141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son</w:t>
            </w:r>
            <w:r w:rsidR="0052141D" w:rsidRPr="0052141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g</w:t>
            </w:r>
          </w:p>
        </w:tc>
        <w:tc>
          <w:tcPr>
            <w:tcW w:w="794" w:type="pct"/>
          </w:tcPr>
          <w:p w14:paraId="55BE746F" w14:textId="17DF8D6F" w:rsidR="003479F0" w:rsidRPr="00E74411" w:rsidRDefault="003479F0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 Exerci</w:t>
            </w:r>
            <w:r w:rsidR="00943271"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ses</w:t>
            </w:r>
          </w:p>
          <w:p w14:paraId="6D63AD0E" w14:textId="3E78F003" w:rsidR="006C69FC" w:rsidRDefault="00854B6E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95471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95471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Christmas </w:t>
            </w:r>
            <w:r w:rsidR="0061269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decorations</w:t>
            </w:r>
          </w:p>
          <w:p w14:paraId="2594A8E4" w14:textId="246B0A0D" w:rsidR="00DE53C7" w:rsidRDefault="00DE53C7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7A5677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3pm – Talk </w:t>
            </w:r>
            <w:r w:rsidRPr="007A5677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>92 Squadron.</w:t>
            </w:r>
          </w:p>
          <w:p w14:paraId="5847BB54" w14:textId="59CBBC6C" w:rsidR="00951038" w:rsidRPr="00BC24FF" w:rsidRDefault="00F33648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6C020B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4</w:t>
            </w:r>
            <w:r w:rsidR="0019689F" w:rsidRPr="006C020B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pm </w:t>
            </w:r>
            <w:r w:rsidR="006C020B" w:rsidRPr="006C020B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="00970A24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F22B97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Pass the pa</w:t>
            </w:r>
            <w:r w:rsidR="007D71F4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rcel </w:t>
            </w:r>
          </w:p>
        </w:tc>
        <w:tc>
          <w:tcPr>
            <w:tcW w:w="750" w:type="pct"/>
          </w:tcPr>
          <w:p w14:paraId="2000755F" w14:textId="2864B4E3" w:rsidR="00F23A9C" w:rsidRDefault="003C7498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</w:t>
            </w:r>
            <w:r w:rsidR="00702F68"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0608AE"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Exercises</w:t>
            </w:r>
            <w:r w:rsidR="00E74411"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3E1E1B96" w14:textId="0E638B28" w:rsidR="00586FE3" w:rsidRPr="00AD4F6B" w:rsidRDefault="00586FE3" w:rsidP="00DD3042">
            <w:pPr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</w:pPr>
            <w:r w:rsidRPr="00AD4F6B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>Party</w:t>
            </w:r>
            <w:r w:rsidR="00AD4F6B" w:rsidRPr="00AD4F6B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 xml:space="preserve"> time! </w:t>
            </w:r>
          </w:p>
          <w:p w14:paraId="3FFFA0F8" w14:textId="6D0F56DD" w:rsidR="00C23DCD" w:rsidRPr="00AD4F6B" w:rsidRDefault="00E54DDE" w:rsidP="00DD3042">
            <w:pPr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</w:pPr>
            <w:r w:rsidRPr="00AD4F6B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 xml:space="preserve">Santa </w:t>
            </w:r>
            <w:r w:rsidR="007071AD" w:rsidRPr="00AD4F6B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 xml:space="preserve">giving out </w:t>
            </w:r>
            <w:r w:rsidRPr="00AD4F6B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 xml:space="preserve">presents </w:t>
            </w:r>
            <w:r w:rsidR="00586FE3" w:rsidRPr="00AD4F6B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 xml:space="preserve"> </w:t>
            </w:r>
          </w:p>
          <w:p w14:paraId="201438C7" w14:textId="77777777" w:rsidR="00116401" w:rsidRDefault="00611642" w:rsidP="00DD3042">
            <w:pPr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</w:pPr>
            <w:r w:rsidRPr="00AD4F6B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>Chris</w:t>
            </w:r>
            <w:r w:rsidR="00A06152" w:rsidRPr="00AD4F6B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 xml:space="preserve">tmas </w:t>
            </w:r>
            <w:r w:rsidR="00E01F82" w:rsidRPr="00AD4F6B">
              <w:rPr>
                <w:rFonts w:ascii="Arial" w:eastAsia="Times New Roman" w:hAnsi="Arial" w:cs="Arial"/>
                <w:b/>
                <w:bCs/>
                <w:color w:val="000000" w:themeColor="text1"/>
                <w:lang w:val="en-GB" w:eastAsia="en-GB"/>
              </w:rPr>
              <w:t xml:space="preserve">cheers. </w:t>
            </w:r>
          </w:p>
          <w:p w14:paraId="52EA754F" w14:textId="2303873D" w:rsidR="009775DC" w:rsidRPr="00A06152" w:rsidRDefault="005C014F" w:rsidP="00DD3042">
            <w:pPr>
              <w:rPr>
                <w:rFonts w:ascii="Arial" w:eastAsia="Times New Roman" w:hAnsi="Arial" w:cs="Arial"/>
                <w:b/>
                <w:bCs/>
                <w:color w:val="auto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color w:val="auto"/>
                <w:lang w:val="en-GB"/>
              </w:rPr>
              <w:t>Name that Carol</w:t>
            </w:r>
          </w:p>
        </w:tc>
        <w:tc>
          <w:tcPr>
            <w:tcW w:w="629" w:type="pct"/>
          </w:tcPr>
          <w:p w14:paraId="42766DE5" w14:textId="57FF327F" w:rsidR="00F71497" w:rsidRDefault="003C7498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8F7C9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</w:t>
            </w:r>
            <w:r w:rsidR="00E7608D" w:rsidRPr="008F7C9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Pr="008F7C9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0608AE" w:rsidRPr="008F7C9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Exercises</w:t>
            </w:r>
          </w:p>
          <w:p w14:paraId="1116ED6E" w14:textId="11D64FFA" w:rsidR="00893C11" w:rsidRDefault="004D576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BC2BC6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="0065249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Xmas </w:t>
            </w:r>
            <w:r w:rsidR="006C020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cheer</w:t>
            </w:r>
            <w:r w:rsidR="00761AF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s and </w:t>
            </w:r>
            <w:r w:rsidR="00011E94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games </w:t>
            </w:r>
          </w:p>
          <w:p w14:paraId="3469E700" w14:textId="1EDD5CC1" w:rsidR="00F22B97" w:rsidRDefault="00346C07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3</w:t>
            </w:r>
            <w:r w:rsidR="00613528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p</w:t>
            </w:r>
            <w:r w:rsidR="00C67DA2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m </w:t>
            </w:r>
            <w:r w:rsidR="00A00DE3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="00C67DA2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A00DE3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Kings </w:t>
            </w:r>
            <w:r w:rsidR="0088589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spe</w:t>
            </w:r>
            <w:r w:rsidR="0065249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ec</w:t>
            </w:r>
            <w:r w:rsidR="009370D3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h</w:t>
            </w:r>
          </w:p>
          <w:p w14:paraId="07A331D7" w14:textId="07B1C940" w:rsidR="00313417" w:rsidRPr="003C6F09" w:rsidRDefault="00C616D2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3:15</w:t>
            </w:r>
            <w:r w:rsidR="0031341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pm – Karaoke</w:t>
            </w:r>
            <w:r w:rsidR="004176E9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. </w:t>
            </w:r>
          </w:p>
        </w:tc>
        <w:tc>
          <w:tcPr>
            <w:tcW w:w="723" w:type="pct"/>
          </w:tcPr>
          <w:p w14:paraId="580EDFB6" w14:textId="5202F336" w:rsidR="003C7498" w:rsidRDefault="003C7498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6C69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</w:t>
            </w:r>
            <w:r w:rsidR="00330D6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0871F7" w:rsidRPr="006C69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Exer</w:t>
            </w:r>
            <w:r w:rsidR="00DE6458" w:rsidRPr="006C69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c</w:t>
            </w:r>
            <w:r w:rsidR="000A5EC6" w:rsidRPr="006C69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ises</w:t>
            </w:r>
          </w:p>
          <w:p w14:paraId="1D281B34" w14:textId="1FF29033" w:rsidR="008C4B1F" w:rsidRPr="00D652B0" w:rsidRDefault="008C4B1F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D652B0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11am </w:t>
            </w:r>
            <w:r w:rsidR="00951038" w:rsidRPr="00D652B0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="00433A26" w:rsidRPr="00D652B0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DE2817" w:rsidRPr="00D652B0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Guess in 10</w:t>
            </w:r>
          </w:p>
          <w:p w14:paraId="2E77A205" w14:textId="5FC7DFCF" w:rsidR="009370D3" w:rsidRPr="008E7401" w:rsidRDefault="009370D3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8E740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2pm </w:t>
            </w:r>
            <w:r w:rsidR="008E7401" w:rsidRPr="008E740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Pr="008E740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9542CC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Bingo</w:t>
            </w:r>
            <w:r w:rsidR="008E7401" w:rsidRPr="008E740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</w:p>
          <w:p w14:paraId="346344D6" w14:textId="0F3421F5" w:rsidR="00D652B0" w:rsidRDefault="00C50F13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4D6E34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3pm –</w:t>
            </w:r>
            <w:r w:rsidR="00D652B0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Residents film.</w:t>
            </w:r>
          </w:p>
          <w:p w14:paraId="1ABBCC4A" w14:textId="65656FD3" w:rsidR="007C1CC3" w:rsidRPr="00E96356" w:rsidRDefault="00951038" w:rsidP="00DD3042">
            <w:pPr>
              <w:rPr>
                <w:rFonts w:ascii="Arial" w:hAnsi="Arial" w:cs="Arial"/>
                <w:b/>
                <w:bCs/>
                <w:noProof/>
                <w:color w:val="C00000"/>
                <w:lang w:val="en-GB"/>
              </w:rPr>
            </w:pPr>
            <w:r w:rsidRPr="004D6E34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646" w:type="pct"/>
          </w:tcPr>
          <w:p w14:paraId="329CDB30" w14:textId="3B266E56" w:rsidR="007D42EA" w:rsidRPr="0087703F" w:rsidRDefault="0099402E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8F7C9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</w:t>
            </w:r>
            <w:r w:rsidR="004C1E2A" w:rsidRPr="008F7C9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0</w:t>
            </w:r>
            <w:r w:rsidRPr="008F7C9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am – </w:t>
            </w:r>
            <w:r w:rsidR="001E6C05" w:rsidRPr="008F7C9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Morning Exercises</w:t>
            </w:r>
          </w:p>
          <w:p w14:paraId="3198FBCA" w14:textId="49F195BA" w:rsidR="00433A26" w:rsidRPr="00350C3E" w:rsidRDefault="0087703F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11am</w:t>
            </w:r>
            <w:r w:rsidR="00433A26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– Games </w:t>
            </w:r>
          </w:p>
        </w:tc>
        <w:tc>
          <w:tcPr>
            <w:tcW w:w="733" w:type="pct"/>
          </w:tcPr>
          <w:p w14:paraId="28B61422" w14:textId="055CDF6F" w:rsidR="00D30363" w:rsidRPr="00F03C4B" w:rsidRDefault="00AF5DC9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10am </w:t>
            </w:r>
            <w:r w:rsidR="00216090" w:rsidRPr="00F03C4B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>–</w:t>
            </w:r>
            <w:r w:rsidRPr="00F03C4B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 Games</w:t>
            </w:r>
          </w:p>
          <w:p w14:paraId="6493769F" w14:textId="0FE6CFD2" w:rsidR="00AF5DC9" w:rsidRPr="00225C5A" w:rsidRDefault="000D1F43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225C5A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11:30am </w:t>
            </w:r>
            <w:r w:rsidR="003616C4" w:rsidRPr="00225C5A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- </w:t>
            </w:r>
            <w:r w:rsidR="00815809" w:rsidRPr="00225C5A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Father Barry </w:t>
            </w:r>
          </w:p>
          <w:p w14:paraId="5500441B" w14:textId="083A908D" w:rsidR="00A52D30" w:rsidRPr="00886F16" w:rsidRDefault="00AF5DC9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886F16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2pm - Film Club  </w:t>
            </w:r>
          </w:p>
        </w:tc>
      </w:tr>
      <w:tr w:rsidR="008F3F88" w:rsidRPr="00655931" w14:paraId="2D008A54" w14:textId="77777777" w:rsidTr="00DD3042">
        <w:trPr>
          <w:trHeight w:hRule="exact" w:val="265"/>
        </w:trPr>
        <w:tc>
          <w:tcPr>
            <w:tcW w:w="725" w:type="pct"/>
          </w:tcPr>
          <w:p w14:paraId="1F373564" w14:textId="1C5FE036" w:rsidR="00A52D30" w:rsidRPr="00F03C4B" w:rsidRDefault="00B47216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 xml:space="preserve">     </w:t>
            </w:r>
            <w:r w:rsidR="007207E9"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 xml:space="preserve"> </w:t>
            </w:r>
            <w:r w:rsidR="007C7A82"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Mon</w:t>
            </w:r>
            <w:r w:rsidR="000E5D45"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day</w:t>
            </w:r>
            <w:r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 xml:space="preserve"> 2</w:t>
            </w:r>
            <w:r w:rsidR="002805CD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9</w:t>
            </w:r>
            <w:r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  <w:vertAlign w:val="superscript"/>
              </w:rPr>
              <w:t>th</w:t>
            </w:r>
            <w:r w:rsidRPr="00F03C4B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 xml:space="preserve"> </w:t>
            </w:r>
          </w:p>
        </w:tc>
        <w:tc>
          <w:tcPr>
            <w:tcW w:w="794" w:type="pct"/>
          </w:tcPr>
          <w:p w14:paraId="2407FF58" w14:textId="60172FC7" w:rsidR="00A52D30" w:rsidRPr="00F03C4B" w:rsidRDefault="00B47216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     </w:t>
            </w:r>
            <w:r w:rsidR="000E5D45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T</w:t>
            </w:r>
            <w:r w:rsidR="00CE6DB5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ue</w:t>
            </w:r>
            <w:r w:rsidR="000E5D45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sday</w:t>
            </w:r>
            <w:r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2805CD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30</w:t>
            </w:r>
            <w:r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val="en-GB"/>
              </w:rPr>
              <w:t>th</w:t>
            </w:r>
            <w:r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50" w:type="pct"/>
          </w:tcPr>
          <w:p w14:paraId="61DB876B" w14:textId="41BC949D" w:rsidR="00A52D30" w:rsidRPr="00F03C4B" w:rsidRDefault="00B47216" w:rsidP="00DD3042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r w:rsidR="006A1594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r w:rsidR="007B0519">
              <w:rPr>
                <w:rFonts w:ascii="Arial" w:hAnsi="Arial" w:cs="Arial"/>
                <w:b/>
                <w:bCs/>
                <w:noProof/>
                <w:color w:val="EE0000"/>
                <w:sz w:val="20"/>
                <w:szCs w:val="20"/>
                <w:lang w:val="en-GB"/>
              </w:rPr>
              <w:t>New Years Eve</w:t>
            </w:r>
          </w:p>
        </w:tc>
        <w:tc>
          <w:tcPr>
            <w:tcW w:w="629" w:type="pct"/>
          </w:tcPr>
          <w:p w14:paraId="3DE6F368" w14:textId="221B9E7A" w:rsidR="00A52D30" w:rsidRPr="00F03C4B" w:rsidRDefault="00133844" w:rsidP="00DD3042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  </w:t>
            </w:r>
            <w:r w:rsidR="007B0519">
              <w:rPr>
                <w:rFonts w:ascii="Arial" w:hAnsi="Arial" w:cs="Arial"/>
                <w:b/>
                <w:bCs/>
                <w:noProof/>
                <w:color w:val="EE0000"/>
                <w:sz w:val="20"/>
                <w:szCs w:val="20"/>
                <w:lang w:val="en-GB"/>
              </w:rPr>
              <w:t>New Years Day</w:t>
            </w:r>
          </w:p>
        </w:tc>
        <w:tc>
          <w:tcPr>
            <w:tcW w:w="723" w:type="pct"/>
          </w:tcPr>
          <w:p w14:paraId="6014A6F5" w14:textId="7538E8DA" w:rsidR="00A52D30" w:rsidRPr="00F03C4B" w:rsidRDefault="006C4BF3" w:rsidP="00DD3042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GB"/>
              </w:rPr>
              <w:t xml:space="preserve">      </w:t>
            </w:r>
            <w:r w:rsidR="00B66AF1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Friday</w:t>
            </w:r>
            <w:r w:rsidR="00D745A9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B3482E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>2</w:t>
            </w:r>
            <w:r w:rsidR="00B3482E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vertAlign w:val="superscript"/>
                <w:lang w:val="en-GB"/>
              </w:rPr>
              <w:t>th</w:t>
            </w:r>
            <w:r w:rsidR="00B3482E" w:rsidRPr="00F03C4B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46" w:type="pct"/>
          </w:tcPr>
          <w:p w14:paraId="1355FE77" w14:textId="01EC5954" w:rsidR="00A52D30" w:rsidRPr="00F03C4B" w:rsidRDefault="00232121" w:rsidP="00DD3042">
            <w:pPr>
              <w:rPr>
                <w:rFonts w:ascii="Arial" w:hAnsi="Arial" w:cs="Arial"/>
                <w:b/>
                <w:bCs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lang w:val="en-GB"/>
              </w:rPr>
              <w:t xml:space="preserve">  </w:t>
            </w: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="00867DE1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>Saturday 3</w:t>
            </w: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</w:p>
        </w:tc>
        <w:tc>
          <w:tcPr>
            <w:tcW w:w="733" w:type="pct"/>
          </w:tcPr>
          <w:p w14:paraId="650FDF90" w14:textId="2FC65CD8" w:rsidR="00A52D30" w:rsidRPr="00F03C4B" w:rsidRDefault="00232121" w:rsidP="00DD3042">
            <w:pPr>
              <w:rPr>
                <w:rFonts w:ascii="Arial" w:hAnsi="Arial" w:cs="Arial"/>
                <w:noProof/>
                <w:lang w:val="en-GB"/>
              </w:rPr>
            </w:pPr>
            <w:r w:rsidRPr="00F03C4B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       Sunday </w:t>
            </w:r>
            <w:r w:rsidR="00CF37D8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>4</w:t>
            </w:r>
            <w:r w:rsidR="00CF37D8" w:rsidRPr="00CF37D8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vertAlign w:val="superscript"/>
                <w:lang w:val="en-GB"/>
              </w:rPr>
              <w:t>th</w:t>
            </w:r>
            <w:r w:rsidR="00CF37D8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20"/>
                <w:szCs w:val="20"/>
                <w:lang w:val="en-GB"/>
              </w:rPr>
              <w:t xml:space="preserve"> </w:t>
            </w:r>
          </w:p>
        </w:tc>
      </w:tr>
      <w:tr w:rsidR="008F3F88" w:rsidRPr="00655931" w14:paraId="2793C23A" w14:textId="77777777" w:rsidTr="00DD3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tcW w:w="725" w:type="pct"/>
          </w:tcPr>
          <w:p w14:paraId="6D67F188" w14:textId="23163A20" w:rsidR="005F768D" w:rsidRDefault="005F768D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</w:t>
            </w:r>
            <w:r w:rsidR="009A0DBE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Exercise</w:t>
            </w:r>
          </w:p>
          <w:p w14:paraId="09D23FCE" w14:textId="771C46D3" w:rsidR="009711DA" w:rsidRDefault="00B96084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– </w:t>
            </w:r>
            <w:r w:rsidR="00C6711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Games</w:t>
            </w:r>
            <w:r w:rsidR="00A4045A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6254F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Snakes and ladders, </w:t>
            </w:r>
            <w:r w:rsidR="00836143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table tennis</w:t>
            </w:r>
          </w:p>
          <w:p w14:paraId="08C78B64" w14:textId="3FB575A5" w:rsidR="006248FB" w:rsidRPr="00303070" w:rsidRDefault="009711DA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2pm –</w:t>
            </w:r>
            <w:r w:rsidR="0001097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B76A8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Xmas 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Films</w:t>
            </w:r>
            <w:r w:rsidR="006F76B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</w:tc>
        <w:tc>
          <w:tcPr>
            <w:tcW w:w="794" w:type="pct"/>
          </w:tcPr>
          <w:p w14:paraId="2475C4F9" w14:textId="73F7A21E" w:rsidR="00943271" w:rsidRDefault="00943271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 Exercises</w:t>
            </w:r>
            <w:r w:rsidR="005E2C7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. </w:t>
            </w:r>
          </w:p>
          <w:p w14:paraId="46B64D3F" w14:textId="32CE8AD4" w:rsidR="00F54BAF" w:rsidRDefault="00F54BAF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11am </w:t>
            </w:r>
            <w:r w:rsidR="0091665D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="007F44C2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466C79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Residents choice of games.</w:t>
            </w:r>
          </w:p>
          <w:p w14:paraId="2FF6BD10" w14:textId="2EBB4E49" w:rsidR="00F54BAF" w:rsidRDefault="00F54BAF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2pm – </w:t>
            </w:r>
            <w:r w:rsidR="000D47F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Large</w:t>
            </w:r>
            <w:r w:rsidR="00B76A8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670418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crosswords</w:t>
            </w:r>
          </w:p>
          <w:p w14:paraId="6A3B2AC1" w14:textId="51DF93DC" w:rsidR="0087703F" w:rsidRPr="00504B0B" w:rsidRDefault="00B54B1B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3pm </w:t>
            </w:r>
            <w:r w:rsidR="000D47F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0D47F7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Scrabble </w:t>
            </w:r>
            <w:r w:rsidR="005A0E34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time. </w:t>
            </w:r>
          </w:p>
        </w:tc>
        <w:tc>
          <w:tcPr>
            <w:tcW w:w="750" w:type="pct"/>
          </w:tcPr>
          <w:p w14:paraId="40DF33BD" w14:textId="697A5E87" w:rsidR="00A13403" w:rsidRPr="00E74411" w:rsidRDefault="00C161B2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10am - </w:t>
            </w:r>
            <w:r w:rsidR="00E74411"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E</w:t>
            </w:r>
            <w:r w:rsidR="005A5B62"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xercises</w:t>
            </w:r>
            <w:r w:rsidR="00A13403"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7D6F3FAD" w14:textId="0661D8E6" w:rsidR="00AE41A3" w:rsidRPr="00C977CE" w:rsidRDefault="00AA24B3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C977CE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11am – </w:t>
            </w:r>
            <w:r w:rsidR="000F127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Carpet Bowls </w:t>
            </w:r>
          </w:p>
          <w:p w14:paraId="0C1DAAD5" w14:textId="14C52ED6" w:rsidR="00AA24B3" w:rsidRDefault="002050E8" w:rsidP="00DD3042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2050E8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1:30pm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Pr="002050E8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14389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S</w:t>
            </w:r>
            <w:r w:rsidR="00143A14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nowman</w:t>
            </w:r>
            <w:r w:rsidR="00B60525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F84037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drive</w:t>
            </w:r>
          </w:p>
          <w:p w14:paraId="0B69F6CB" w14:textId="73639B94" w:rsidR="00877641" w:rsidRDefault="0014389A" w:rsidP="00E56293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14389A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2:30pm </w:t>
            </w:r>
            <w:r w:rsidR="00D1063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="00837458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BB6174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Bingo</w:t>
            </w:r>
            <w:r w:rsidR="00B21B3D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</w:p>
          <w:p w14:paraId="7AE42D7D" w14:textId="0F5764D6" w:rsidR="00837458" w:rsidRPr="00504B0B" w:rsidRDefault="00235308" w:rsidP="00E56293">
            <w:pP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3:30pm </w:t>
            </w:r>
            <w:r w:rsidR="00D21C11" w:rsidRPr="00D3481D">
              <w:rPr>
                <w:rFonts w:ascii="Arial" w:hAnsi="Arial" w:cs="Arial"/>
                <w:b/>
                <w:bCs/>
                <w:noProof/>
                <w:color w:val="C00000"/>
                <w:lang w:val="en-GB"/>
              </w:rPr>
              <w:t>–</w:t>
            </w:r>
            <w:r w:rsidRPr="00D3481D">
              <w:rPr>
                <w:rFonts w:ascii="Arial" w:hAnsi="Arial" w:cs="Arial"/>
                <w:b/>
                <w:bCs/>
                <w:noProof/>
                <w:color w:val="C00000"/>
                <w:lang w:val="en-GB"/>
              </w:rPr>
              <w:t xml:space="preserve"> </w:t>
            </w:r>
            <w:r w:rsidR="008A09A3" w:rsidRPr="008A09A3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Singer Ruth</w:t>
            </w:r>
          </w:p>
        </w:tc>
        <w:tc>
          <w:tcPr>
            <w:tcW w:w="629" w:type="pct"/>
          </w:tcPr>
          <w:p w14:paraId="5CEC5027" w14:textId="4C110E5A" w:rsidR="00943271" w:rsidRDefault="00943271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E74411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 Exercises</w:t>
            </w:r>
            <w:r w:rsidR="000801C0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.</w:t>
            </w:r>
          </w:p>
          <w:p w14:paraId="6529666C" w14:textId="333FD2FD" w:rsidR="000801C0" w:rsidRPr="00E74411" w:rsidRDefault="000801C0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</w:t>
            </w:r>
            <w:r w:rsidR="00AA24B3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2 – Cheers drinks</w:t>
            </w:r>
          </w:p>
          <w:p w14:paraId="28A4BAC7" w14:textId="66591072" w:rsidR="00C55A08" w:rsidRDefault="00F225B0" w:rsidP="00DD3042">
            <w:pPr>
              <w:rPr>
                <w:rFonts w:ascii="Arial" w:hAnsi="Arial" w:cs="Arial"/>
                <w:b/>
                <w:bCs/>
                <w:noProof/>
                <w:color w:val="C00000"/>
                <w:lang w:val="en-GB"/>
              </w:rPr>
            </w:pPr>
            <w:r w:rsidRPr="00220012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3pm</w:t>
            </w:r>
            <w:r w:rsidR="00C42425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3D00A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–</w:t>
            </w:r>
            <w:r w:rsidR="00003083" w:rsidRPr="00220012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</w:t>
            </w:r>
            <w:r w:rsidR="002A292A" w:rsidRPr="00B24D43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P</w:t>
            </w:r>
            <w:r w:rsidR="0023627E" w:rsidRPr="00B24D43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iano</w:t>
            </w:r>
            <w:r w:rsidR="003D00AC" w:rsidRPr="00B24D43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time</w:t>
            </w:r>
            <w:r w:rsidR="00AD2368" w:rsidRPr="00B24D43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. </w:t>
            </w:r>
          </w:p>
          <w:p w14:paraId="1EB20C86" w14:textId="3AE1BB1A" w:rsidR="00354511" w:rsidRPr="00F03C4B" w:rsidRDefault="00085B37" w:rsidP="00DD3042">
            <w:pPr>
              <w:rPr>
                <w:noProof/>
                <w:color w:val="000000" w:themeColor="text1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3:30</w:t>
            </w:r>
            <w:r w:rsidR="00C55A08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pm – </w:t>
            </w:r>
            <w:r w:rsidR="003D00AC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New Years </w:t>
            </w:r>
            <w:r w:rsidR="00C55A08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Quiz. </w:t>
            </w:r>
          </w:p>
        </w:tc>
        <w:tc>
          <w:tcPr>
            <w:tcW w:w="723" w:type="pct"/>
          </w:tcPr>
          <w:p w14:paraId="3396ED9F" w14:textId="39C71C8B" w:rsidR="00856EE8" w:rsidRDefault="00856EE8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220012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10am –  Exercises</w:t>
            </w:r>
          </w:p>
          <w:p w14:paraId="7D46F168" w14:textId="0FCC16C5" w:rsidR="00784A9B" w:rsidRDefault="001517C9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>11am – Games</w:t>
            </w:r>
            <w:r w:rsidR="00784A9B"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  <w:t xml:space="preserve"> in lounges. </w:t>
            </w:r>
          </w:p>
          <w:p w14:paraId="2F972AC0" w14:textId="2F51B83B" w:rsidR="00C70D4F" w:rsidRPr="00C4311C" w:rsidRDefault="00085B37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/>
              </w:rPr>
            </w:pPr>
            <w:r w:rsidRPr="00D23D6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2pm – </w:t>
            </w:r>
            <w:r w:rsidR="00DB6E46" w:rsidRPr="00D23D6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Bi</w:t>
            </w:r>
            <w:r w:rsidR="00D23D61" w:rsidRPr="00D23D61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ngo time. </w:t>
            </w:r>
          </w:p>
        </w:tc>
        <w:tc>
          <w:tcPr>
            <w:tcW w:w="646" w:type="pct"/>
          </w:tcPr>
          <w:p w14:paraId="7DE6CB2C" w14:textId="77777777" w:rsidR="00A52D30" w:rsidRPr="00433A26" w:rsidRDefault="004E5F4A" w:rsidP="00DD3042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</w:pPr>
            <w:r w:rsidRPr="00433A26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10am – Games </w:t>
            </w:r>
          </w:p>
          <w:p w14:paraId="7131B2C2" w14:textId="77777777" w:rsidR="004E5F4A" w:rsidRDefault="00471F4B" w:rsidP="00DD3042">
            <w:pPr>
              <w:rPr>
                <w:rFonts w:ascii="Arial" w:hAnsi="Arial" w:cs="Arial"/>
                <w:b/>
                <w:bCs/>
                <w:noProof/>
                <w:color w:val="C00000"/>
                <w:lang w:val="en-GB"/>
              </w:rPr>
            </w:pPr>
            <w:r w:rsidRPr="00433A26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11am </w:t>
            </w:r>
            <w:r w:rsidR="009F5C84" w:rsidRPr="00433A26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>–</w:t>
            </w:r>
            <w:r w:rsidRPr="00433A26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 </w:t>
            </w:r>
            <w:r w:rsidR="009F5C84" w:rsidRPr="00433A26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Skittles and Table tennis. </w:t>
            </w:r>
          </w:p>
          <w:p w14:paraId="554FD8D2" w14:textId="2FA34340" w:rsidR="004B5A8F" w:rsidRPr="00204D2B" w:rsidRDefault="004B5A8F" w:rsidP="00DD3042">
            <w:pPr>
              <w:rPr>
                <w:rFonts w:ascii="Arial" w:hAnsi="Arial" w:cs="Arial"/>
                <w:b/>
                <w:bCs/>
                <w:noProof/>
                <w:color w:val="C00000"/>
                <w:lang w:val="en-GB"/>
              </w:rPr>
            </w:pPr>
            <w:r w:rsidRPr="004B5A8F">
              <w:rPr>
                <w:rFonts w:ascii="Arial" w:hAnsi="Arial" w:cs="Arial"/>
                <w:b/>
                <w:bCs/>
                <w:noProof/>
                <w:color w:val="000000" w:themeColor="text1"/>
                <w:lang w:val="en-GB"/>
              </w:rPr>
              <w:t xml:space="preserve">2pm – Quiz. </w:t>
            </w:r>
          </w:p>
        </w:tc>
        <w:tc>
          <w:tcPr>
            <w:tcW w:w="733" w:type="pct"/>
          </w:tcPr>
          <w:p w14:paraId="74D97573" w14:textId="65191242" w:rsidR="00B2362A" w:rsidRPr="00466C79" w:rsidRDefault="00B2362A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433A26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>10am – Games</w:t>
            </w:r>
          </w:p>
          <w:p w14:paraId="733DDEA8" w14:textId="5B9C2B14" w:rsidR="00A52D30" w:rsidRPr="00204D2B" w:rsidRDefault="00B2362A" w:rsidP="00DD3042">
            <w:pPr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</w:pPr>
            <w:r w:rsidRPr="00433A26">
              <w:rPr>
                <w:rFonts w:ascii="Arial" w:hAnsi="Arial" w:cs="Arial"/>
                <w:b/>
                <w:bCs/>
                <w:noProof/>
                <w:color w:val="auto"/>
                <w:lang w:val="en-GB" w:bidi="en-GB"/>
              </w:rPr>
              <w:t xml:space="preserve">1:15pm - Songs of Praise </w:t>
            </w:r>
          </w:p>
        </w:tc>
      </w:tr>
    </w:tbl>
    <w:p w14:paraId="59268063" w14:textId="431B6195" w:rsidR="00901071" w:rsidRDefault="008F3F88" w:rsidP="00901071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 </w:t>
      </w:r>
      <w:r w:rsidR="00DD3042">
        <w:rPr>
          <w:b/>
          <w:bCs/>
          <w:sz w:val="24"/>
          <w:szCs w:val="24"/>
        </w:rPr>
        <w:tab/>
      </w:r>
      <w:r w:rsidR="00DD3042">
        <w:rPr>
          <w:b/>
          <w:bCs/>
          <w:sz w:val="24"/>
          <w:szCs w:val="24"/>
        </w:rPr>
        <w:tab/>
      </w:r>
      <w:r w:rsidR="00DD3042">
        <w:rPr>
          <w:b/>
          <w:bCs/>
          <w:sz w:val="24"/>
          <w:szCs w:val="24"/>
        </w:rPr>
        <w:tab/>
      </w:r>
      <w:r w:rsidR="00DD3042">
        <w:rPr>
          <w:b/>
          <w:bCs/>
          <w:sz w:val="24"/>
          <w:szCs w:val="24"/>
        </w:rPr>
        <w:tab/>
      </w:r>
      <w:r w:rsidR="00DD3042">
        <w:rPr>
          <w:b/>
          <w:bCs/>
          <w:sz w:val="24"/>
          <w:szCs w:val="24"/>
        </w:rPr>
        <w:tab/>
      </w:r>
      <w:r w:rsidR="00A02FE1" w:rsidRPr="00077E94">
        <w:rPr>
          <w:rFonts w:ascii="Arial" w:hAnsi="Arial" w:cs="Arial"/>
          <w:b/>
          <w:bCs/>
          <w:sz w:val="28"/>
          <w:szCs w:val="28"/>
        </w:rPr>
        <w:t>What’s on –</w:t>
      </w:r>
      <w:r w:rsidR="00930F76" w:rsidRPr="00077E94">
        <w:rPr>
          <w:rFonts w:ascii="Arial" w:hAnsi="Arial" w:cs="Arial"/>
          <w:b/>
          <w:bCs/>
          <w:sz w:val="28"/>
          <w:szCs w:val="28"/>
        </w:rPr>
        <w:t xml:space="preserve"> at Chris</w:t>
      </w:r>
      <w:r w:rsidR="00667695" w:rsidRPr="00077E94">
        <w:rPr>
          <w:rFonts w:ascii="Arial" w:hAnsi="Arial" w:cs="Arial"/>
          <w:b/>
          <w:bCs/>
          <w:sz w:val="28"/>
          <w:szCs w:val="28"/>
        </w:rPr>
        <w:t xml:space="preserve">tmas in </w:t>
      </w:r>
      <w:r w:rsidR="00A02FE1" w:rsidRPr="00077E94">
        <w:rPr>
          <w:rFonts w:ascii="Arial" w:hAnsi="Arial" w:cs="Arial"/>
          <w:b/>
          <w:bCs/>
          <w:sz w:val="28"/>
          <w:szCs w:val="28"/>
        </w:rPr>
        <w:t>Rockdale House</w:t>
      </w:r>
      <w:r w:rsidR="00855C11" w:rsidRPr="00077E94">
        <w:rPr>
          <w:rFonts w:ascii="Arial" w:hAnsi="Arial" w:cs="Arial"/>
          <w:b/>
          <w:bCs/>
          <w:sz w:val="28"/>
          <w:szCs w:val="28"/>
        </w:rPr>
        <w:t xml:space="preserve"> </w:t>
      </w:r>
      <w:r w:rsidR="00AF6404" w:rsidRPr="00077E94">
        <w:rPr>
          <w:rFonts w:ascii="Arial" w:hAnsi="Arial" w:cs="Arial"/>
          <w:b/>
          <w:bCs/>
          <w:sz w:val="28"/>
          <w:szCs w:val="28"/>
        </w:rPr>
        <w:t xml:space="preserve">in </w:t>
      </w:r>
      <w:r w:rsidR="00AF198E" w:rsidRPr="00077E94">
        <w:rPr>
          <w:rFonts w:ascii="Arial" w:hAnsi="Arial" w:cs="Arial"/>
          <w:b/>
          <w:bCs/>
          <w:sz w:val="28"/>
          <w:szCs w:val="28"/>
        </w:rPr>
        <w:t xml:space="preserve">December </w:t>
      </w:r>
      <w:r w:rsidR="00A02FE1" w:rsidRPr="00077E94">
        <w:rPr>
          <w:rFonts w:ascii="Arial" w:hAnsi="Arial" w:cs="Arial"/>
          <w:b/>
          <w:bCs/>
          <w:sz w:val="28"/>
          <w:szCs w:val="28"/>
        </w:rPr>
        <w:t>2025</w:t>
      </w:r>
    </w:p>
    <w:p w14:paraId="565331EF" w14:textId="45B8F63F" w:rsidR="008C386E" w:rsidRPr="00077E94" w:rsidRDefault="00756947" w:rsidP="00901071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78308A">
        <w:rPr>
          <w:noProof/>
          <w:shd w:val="clear" w:color="auto" w:fill="FFFFFF" w:themeFill="background1"/>
        </w:rPr>
        <w:drawing>
          <wp:anchor distT="0" distB="0" distL="114300" distR="114300" simplePos="0" relativeHeight="251658240" behindDoc="1" locked="0" layoutInCell="1" allowOverlap="1" wp14:anchorId="73B757F4" wp14:editId="614C77DC">
            <wp:simplePos x="0" y="0"/>
            <wp:positionH relativeFrom="column">
              <wp:posOffset>228600</wp:posOffset>
            </wp:positionH>
            <wp:positionV relativeFrom="paragraph">
              <wp:posOffset>168910</wp:posOffset>
            </wp:positionV>
            <wp:extent cx="457200" cy="530225"/>
            <wp:effectExtent l="0" t="0" r="0" b="3175"/>
            <wp:wrapThrough wrapText="bothSides">
              <wp:wrapPolygon edited="0">
                <wp:start x="0" y="0"/>
                <wp:lineTo x="0" y="20953"/>
                <wp:lineTo x="20700" y="20953"/>
                <wp:lineTo x="20700" y="0"/>
                <wp:lineTo x="0" y="0"/>
              </wp:wrapPolygon>
            </wp:wrapThrough>
            <wp:docPr id="12297164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16418" name="Picture 122971641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317" r="7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86E">
        <w:rPr>
          <w:rFonts w:ascii="Arial" w:hAnsi="Arial" w:cs="Arial"/>
          <w:b/>
          <w:bCs/>
          <w:sz w:val="28"/>
          <w:szCs w:val="28"/>
        </w:rPr>
        <w:tab/>
      </w:r>
      <w:r w:rsidR="008C386E">
        <w:rPr>
          <w:rFonts w:ascii="Arial" w:hAnsi="Arial" w:cs="Arial"/>
          <w:b/>
          <w:bCs/>
          <w:sz w:val="28"/>
          <w:szCs w:val="28"/>
        </w:rPr>
        <w:tab/>
      </w:r>
      <w:r w:rsidR="008C386E">
        <w:rPr>
          <w:rFonts w:ascii="Arial" w:hAnsi="Arial" w:cs="Arial"/>
          <w:b/>
          <w:bCs/>
          <w:sz w:val="28"/>
          <w:szCs w:val="28"/>
        </w:rPr>
        <w:tab/>
      </w:r>
      <w:r w:rsidR="008C386E">
        <w:rPr>
          <w:rFonts w:ascii="Arial" w:hAnsi="Arial" w:cs="Arial"/>
          <w:b/>
          <w:bCs/>
          <w:sz w:val="28"/>
          <w:szCs w:val="28"/>
        </w:rPr>
        <w:tab/>
      </w:r>
      <w:r w:rsidR="008C386E">
        <w:rPr>
          <w:rFonts w:ascii="Arial" w:hAnsi="Arial" w:cs="Arial"/>
          <w:b/>
          <w:bCs/>
          <w:sz w:val="28"/>
          <w:szCs w:val="28"/>
        </w:rPr>
        <w:tab/>
      </w:r>
      <w:r w:rsidR="008C386E">
        <w:rPr>
          <w:rFonts w:ascii="Arial" w:hAnsi="Arial" w:cs="Arial"/>
          <w:b/>
          <w:bCs/>
          <w:sz w:val="28"/>
          <w:szCs w:val="28"/>
        </w:rPr>
        <w:tab/>
      </w:r>
      <w:r w:rsidR="008C386E">
        <w:rPr>
          <w:rFonts w:ascii="Arial" w:hAnsi="Arial" w:cs="Arial"/>
          <w:b/>
          <w:bCs/>
          <w:sz w:val="28"/>
          <w:szCs w:val="28"/>
        </w:rPr>
        <w:tab/>
      </w:r>
      <w:r w:rsidR="00D50BCC">
        <w:rPr>
          <w:rFonts w:ascii="Arial" w:hAnsi="Arial" w:cs="Arial"/>
          <w:b/>
          <w:bCs/>
          <w:sz w:val="28"/>
          <w:szCs w:val="28"/>
        </w:rPr>
        <w:t xml:space="preserve">   </w:t>
      </w:r>
      <w:r w:rsidR="008C386E">
        <w:rPr>
          <w:rFonts w:ascii="Arial" w:hAnsi="Arial" w:cs="Arial"/>
          <w:b/>
          <w:bCs/>
          <w:sz w:val="28"/>
          <w:szCs w:val="28"/>
        </w:rPr>
        <w:t>SUBJECT TO CHANGE</w:t>
      </w:r>
    </w:p>
    <w:p w14:paraId="023862DB" w14:textId="6835A836" w:rsidR="00B6032B" w:rsidRPr="008F3F88" w:rsidRDefault="006A7665" w:rsidP="00A8465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auto"/>
          <w:lang w:val="en-GB"/>
        </w:rPr>
        <w:drawing>
          <wp:anchor distT="0" distB="0" distL="114300" distR="114300" simplePos="0" relativeHeight="251658242" behindDoc="0" locked="0" layoutInCell="1" allowOverlap="1" wp14:anchorId="4D0181C0" wp14:editId="0259DF64">
            <wp:simplePos x="0" y="0"/>
            <wp:positionH relativeFrom="column">
              <wp:posOffset>7218131</wp:posOffset>
            </wp:positionH>
            <wp:positionV relativeFrom="paragraph">
              <wp:posOffset>34762</wp:posOffset>
            </wp:positionV>
            <wp:extent cx="3347837" cy="2277659"/>
            <wp:effectExtent l="1905" t="0" r="6985" b="6985"/>
            <wp:wrapNone/>
            <wp:docPr id="334345773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45773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7837" cy="227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E9A67" w14:textId="361D7D66" w:rsidR="00A52D30" w:rsidRPr="008F3F88" w:rsidRDefault="00B6032B" w:rsidP="00B25A6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</w:t>
      </w:r>
      <w:r w:rsidR="00E300C4" w:rsidRPr="006D11A2">
        <w:rPr>
          <w:noProof/>
        </w:rPr>
        <w:drawing>
          <wp:inline distT="0" distB="0" distL="0" distR="0" wp14:anchorId="1FCC1966" wp14:editId="73F70F21">
            <wp:extent cx="1371600" cy="160128"/>
            <wp:effectExtent l="0" t="0" r="0" b="0"/>
            <wp:docPr id="894366037" name="Picture 4" descr="Group 42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oup 42, Grouped obje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57" cy="1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0C4" w:rsidRPr="006D11A2">
        <w:rPr>
          <w:noProof/>
        </w:rPr>
        <w:drawing>
          <wp:inline distT="0" distB="0" distL="0" distR="0" wp14:anchorId="3BAC223E" wp14:editId="55AA6A6E">
            <wp:extent cx="1371600" cy="160128"/>
            <wp:effectExtent l="0" t="0" r="0" b="0"/>
            <wp:docPr id="1987778038" name="Picture 4" descr="Group 42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oup 42, Grouped obje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57" cy="1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0C4" w:rsidRPr="006D11A2">
        <w:rPr>
          <w:noProof/>
        </w:rPr>
        <w:drawing>
          <wp:inline distT="0" distB="0" distL="0" distR="0" wp14:anchorId="27AD5753" wp14:editId="3FFBC080">
            <wp:extent cx="1371600" cy="160128"/>
            <wp:effectExtent l="0" t="0" r="0" b="0"/>
            <wp:docPr id="1056955174" name="Picture 4" descr="Group 42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oup 42, Grouped obje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57" cy="1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0C4" w:rsidRPr="006D11A2">
        <w:rPr>
          <w:noProof/>
        </w:rPr>
        <w:drawing>
          <wp:inline distT="0" distB="0" distL="0" distR="0" wp14:anchorId="5186B00A" wp14:editId="371C4787">
            <wp:extent cx="1371600" cy="160128"/>
            <wp:effectExtent l="0" t="0" r="0" b="0"/>
            <wp:docPr id="1599390409" name="Picture 4" descr="Group 42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oup 42, Grouped obje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57" cy="1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0C4" w:rsidRPr="006D11A2">
        <w:rPr>
          <w:noProof/>
        </w:rPr>
        <w:drawing>
          <wp:inline distT="0" distB="0" distL="0" distR="0" wp14:anchorId="3990F830" wp14:editId="098E2860">
            <wp:extent cx="1371600" cy="160128"/>
            <wp:effectExtent l="0" t="0" r="0" b="0"/>
            <wp:docPr id="444243465" name="Picture 4" descr="Group 42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oup 42, Grouped obje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57" cy="1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0C4" w:rsidRPr="006D11A2">
        <w:rPr>
          <w:noProof/>
        </w:rPr>
        <w:drawing>
          <wp:inline distT="0" distB="0" distL="0" distR="0" wp14:anchorId="640B6216" wp14:editId="23BECD52">
            <wp:extent cx="1371600" cy="160128"/>
            <wp:effectExtent l="0" t="0" r="0" b="0"/>
            <wp:docPr id="1443360371" name="Picture 4" descr="Group 42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oup 42, Grouped obje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57" cy="1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4B83" w14:textId="1788BC17" w:rsidR="00EB29B2" w:rsidRDefault="0051314F">
      <w:pPr>
        <w:rPr>
          <w:noProof/>
          <w:lang w:val="en-GB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4" behindDoc="0" locked="0" layoutInCell="1" allowOverlap="1" wp14:anchorId="4AF4692A" wp14:editId="4EC6BCCA">
            <wp:simplePos x="0" y="0"/>
            <wp:positionH relativeFrom="column">
              <wp:posOffset>7279688</wp:posOffset>
            </wp:positionH>
            <wp:positionV relativeFrom="paragraph">
              <wp:posOffset>3570417</wp:posOffset>
            </wp:positionV>
            <wp:extent cx="2521864" cy="2756357"/>
            <wp:effectExtent l="0" t="2857" r="9207" b="9208"/>
            <wp:wrapNone/>
            <wp:docPr id="740875186" name="Image 4" descr="A green and red holly bord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75186" name="Image 4" descr="A green and red holly border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521864" cy="275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5E5">
        <w:rPr>
          <w:rFonts w:ascii="Arial" w:hAnsi="Arial" w:cs="Arial"/>
          <w:noProof/>
        </w:rPr>
        <w:drawing>
          <wp:anchor distT="0" distB="0" distL="114300" distR="114300" simplePos="0" relativeHeight="251658243" behindDoc="0" locked="0" layoutInCell="1" allowOverlap="1" wp14:anchorId="3801D654" wp14:editId="7C9B5D3E">
            <wp:simplePos x="0" y="0"/>
            <wp:positionH relativeFrom="column">
              <wp:posOffset>15493</wp:posOffset>
            </wp:positionH>
            <wp:positionV relativeFrom="paragraph">
              <wp:posOffset>3485632</wp:posOffset>
            </wp:positionV>
            <wp:extent cx="2483485" cy="2874280"/>
            <wp:effectExtent l="0" t="4762" r="0" b="7303"/>
            <wp:wrapNone/>
            <wp:docPr id="1484772829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72829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3485" cy="28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BE3">
        <w:rPr>
          <w:noProof/>
          <w:lang w:val="en-GB"/>
        </w:rPr>
        <w:t xml:space="preserve"> </w:t>
      </w:r>
    </w:p>
    <w:p w14:paraId="2095C751" w14:textId="58D3F374" w:rsidR="00E45A69" w:rsidRPr="00E45A69" w:rsidRDefault="00E45A69" w:rsidP="00E45A69">
      <w:pPr>
        <w:tabs>
          <w:tab w:val="left" w:pos="1640"/>
        </w:tabs>
        <w:rPr>
          <w:lang w:val="en-GB"/>
        </w:rPr>
      </w:pPr>
    </w:p>
    <w:p w14:paraId="1A3C54C4" w14:textId="53766633" w:rsidR="0024032A" w:rsidRPr="0024032A" w:rsidRDefault="006D11A2" w:rsidP="0024032A">
      <w:pPr>
        <w:tabs>
          <w:tab w:val="left" w:pos="1640"/>
        </w:tabs>
        <w:rPr>
          <w:lang w:val="en-GB"/>
        </w:rPr>
      </w:pPr>
      <w:r w:rsidRPr="006D11A2">
        <w:rPr>
          <w:rFonts w:ascii="Arial" w:hAnsi="Arial" w:cs="Arial"/>
        </w:rPr>
        <w:lastRenderedPageBreak/>
        <w:t>​​</w:t>
      </w:r>
    </w:p>
    <w:sectPr w:rsidR="0024032A" w:rsidRPr="0024032A" w:rsidSect="00E55D61">
      <w:pgSz w:w="16838" w:h="11906" w:orient="landscape" w:code="9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1EE6F" w14:textId="77777777" w:rsidR="003F0B94" w:rsidRDefault="003F0B94">
      <w:pPr>
        <w:spacing w:before="0" w:after="0"/>
      </w:pPr>
      <w:r>
        <w:separator/>
      </w:r>
    </w:p>
  </w:endnote>
  <w:endnote w:type="continuationSeparator" w:id="0">
    <w:p w14:paraId="39974502" w14:textId="77777777" w:rsidR="003F0B94" w:rsidRDefault="003F0B9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1183D" w14:textId="77777777" w:rsidR="003F0B94" w:rsidRDefault="003F0B94">
      <w:pPr>
        <w:spacing w:before="0" w:after="0"/>
      </w:pPr>
      <w:r>
        <w:separator/>
      </w:r>
    </w:p>
  </w:footnote>
  <w:footnote w:type="continuationSeparator" w:id="0">
    <w:p w14:paraId="2516597C" w14:textId="77777777" w:rsidR="003F0B94" w:rsidRDefault="003F0B9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928F1"/>
    <w:multiLevelType w:val="hybridMultilevel"/>
    <w:tmpl w:val="2BB2A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581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8/2025"/>
    <w:docVar w:name="MonthStart" w:val="01/08/2025"/>
  </w:docVars>
  <w:rsids>
    <w:rsidRoot w:val="00A94C79"/>
    <w:rsid w:val="00001E9A"/>
    <w:rsid w:val="00001FF4"/>
    <w:rsid w:val="00003083"/>
    <w:rsid w:val="000035EE"/>
    <w:rsid w:val="00003D0C"/>
    <w:rsid w:val="00005E86"/>
    <w:rsid w:val="000072E0"/>
    <w:rsid w:val="0001097D"/>
    <w:rsid w:val="00011E94"/>
    <w:rsid w:val="00014DD8"/>
    <w:rsid w:val="00014FB8"/>
    <w:rsid w:val="000156B2"/>
    <w:rsid w:val="00015BC3"/>
    <w:rsid w:val="00015E05"/>
    <w:rsid w:val="00017974"/>
    <w:rsid w:val="00021604"/>
    <w:rsid w:val="000223B9"/>
    <w:rsid w:val="00023528"/>
    <w:rsid w:val="00023B52"/>
    <w:rsid w:val="00025285"/>
    <w:rsid w:val="00026D1F"/>
    <w:rsid w:val="00026EDD"/>
    <w:rsid w:val="0002749E"/>
    <w:rsid w:val="00033B32"/>
    <w:rsid w:val="000354E3"/>
    <w:rsid w:val="000357A4"/>
    <w:rsid w:val="000362BF"/>
    <w:rsid w:val="0003723A"/>
    <w:rsid w:val="00037485"/>
    <w:rsid w:val="000404DA"/>
    <w:rsid w:val="000410B4"/>
    <w:rsid w:val="000449CF"/>
    <w:rsid w:val="0004524F"/>
    <w:rsid w:val="00046825"/>
    <w:rsid w:val="00046AEB"/>
    <w:rsid w:val="00047761"/>
    <w:rsid w:val="00051BFF"/>
    <w:rsid w:val="00052D69"/>
    <w:rsid w:val="00055340"/>
    <w:rsid w:val="000554C0"/>
    <w:rsid w:val="00055775"/>
    <w:rsid w:val="000571D9"/>
    <w:rsid w:val="000602F7"/>
    <w:rsid w:val="000608AE"/>
    <w:rsid w:val="00060B01"/>
    <w:rsid w:val="000612BD"/>
    <w:rsid w:val="000627B6"/>
    <w:rsid w:val="00063465"/>
    <w:rsid w:val="000643A3"/>
    <w:rsid w:val="000677BA"/>
    <w:rsid w:val="00071840"/>
    <w:rsid w:val="000737D4"/>
    <w:rsid w:val="00074C97"/>
    <w:rsid w:val="00077521"/>
    <w:rsid w:val="00077E94"/>
    <w:rsid w:val="000801C0"/>
    <w:rsid w:val="000811A6"/>
    <w:rsid w:val="0008374E"/>
    <w:rsid w:val="000838A6"/>
    <w:rsid w:val="00084C07"/>
    <w:rsid w:val="000850E5"/>
    <w:rsid w:val="0008542A"/>
    <w:rsid w:val="00085605"/>
    <w:rsid w:val="00085B37"/>
    <w:rsid w:val="00085F7E"/>
    <w:rsid w:val="000863FE"/>
    <w:rsid w:val="00086B8B"/>
    <w:rsid w:val="000871F7"/>
    <w:rsid w:val="000902BE"/>
    <w:rsid w:val="00090CE0"/>
    <w:rsid w:val="000917DD"/>
    <w:rsid w:val="000920CE"/>
    <w:rsid w:val="000943E1"/>
    <w:rsid w:val="000954E2"/>
    <w:rsid w:val="000A01D5"/>
    <w:rsid w:val="000A0550"/>
    <w:rsid w:val="000A1B56"/>
    <w:rsid w:val="000A1C7C"/>
    <w:rsid w:val="000A2547"/>
    <w:rsid w:val="000A268B"/>
    <w:rsid w:val="000A2797"/>
    <w:rsid w:val="000A447B"/>
    <w:rsid w:val="000A5EC6"/>
    <w:rsid w:val="000B0FBD"/>
    <w:rsid w:val="000B113E"/>
    <w:rsid w:val="000B2D34"/>
    <w:rsid w:val="000B3358"/>
    <w:rsid w:val="000B3EAE"/>
    <w:rsid w:val="000B636D"/>
    <w:rsid w:val="000B7719"/>
    <w:rsid w:val="000C09DF"/>
    <w:rsid w:val="000C2B89"/>
    <w:rsid w:val="000C30CC"/>
    <w:rsid w:val="000C359A"/>
    <w:rsid w:val="000C47C1"/>
    <w:rsid w:val="000C4C71"/>
    <w:rsid w:val="000C5107"/>
    <w:rsid w:val="000C6030"/>
    <w:rsid w:val="000C65A4"/>
    <w:rsid w:val="000C7039"/>
    <w:rsid w:val="000D075C"/>
    <w:rsid w:val="000D08B5"/>
    <w:rsid w:val="000D1178"/>
    <w:rsid w:val="000D1F43"/>
    <w:rsid w:val="000D29D8"/>
    <w:rsid w:val="000D2BCE"/>
    <w:rsid w:val="000D2FA6"/>
    <w:rsid w:val="000D47F7"/>
    <w:rsid w:val="000D5FA0"/>
    <w:rsid w:val="000D6557"/>
    <w:rsid w:val="000D678B"/>
    <w:rsid w:val="000D6A53"/>
    <w:rsid w:val="000D757E"/>
    <w:rsid w:val="000E22FA"/>
    <w:rsid w:val="000E372D"/>
    <w:rsid w:val="000E393B"/>
    <w:rsid w:val="000E4266"/>
    <w:rsid w:val="000E51C2"/>
    <w:rsid w:val="000E537E"/>
    <w:rsid w:val="000E587B"/>
    <w:rsid w:val="000E5D45"/>
    <w:rsid w:val="000E6744"/>
    <w:rsid w:val="000F09F2"/>
    <w:rsid w:val="000F1076"/>
    <w:rsid w:val="000F127A"/>
    <w:rsid w:val="000F18F5"/>
    <w:rsid w:val="000F1A29"/>
    <w:rsid w:val="000F1C12"/>
    <w:rsid w:val="000F1C3A"/>
    <w:rsid w:val="000F2140"/>
    <w:rsid w:val="000F2700"/>
    <w:rsid w:val="000F6625"/>
    <w:rsid w:val="0010066C"/>
    <w:rsid w:val="00100896"/>
    <w:rsid w:val="001012FA"/>
    <w:rsid w:val="00101D15"/>
    <w:rsid w:val="00102141"/>
    <w:rsid w:val="0010287F"/>
    <w:rsid w:val="0010308E"/>
    <w:rsid w:val="00104FB0"/>
    <w:rsid w:val="00105B2D"/>
    <w:rsid w:val="001064CD"/>
    <w:rsid w:val="00106CE3"/>
    <w:rsid w:val="001103E3"/>
    <w:rsid w:val="00110CE5"/>
    <w:rsid w:val="0011165A"/>
    <w:rsid w:val="00112048"/>
    <w:rsid w:val="00116143"/>
    <w:rsid w:val="00116401"/>
    <w:rsid w:val="00117EF7"/>
    <w:rsid w:val="00121B50"/>
    <w:rsid w:val="00122D52"/>
    <w:rsid w:val="00123525"/>
    <w:rsid w:val="001239C5"/>
    <w:rsid w:val="00123FA8"/>
    <w:rsid w:val="00124E63"/>
    <w:rsid w:val="00125146"/>
    <w:rsid w:val="001263D6"/>
    <w:rsid w:val="00126C7E"/>
    <w:rsid w:val="001316FF"/>
    <w:rsid w:val="00131A55"/>
    <w:rsid w:val="00132705"/>
    <w:rsid w:val="001334C4"/>
    <w:rsid w:val="00133844"/>
    <w:rsid w:val="00140061"/>
    <w:rsid w:val="00142CAE"/>
    <w:rsid w:val="0014329D"/>
    <w:rsid w:val="0014389A"/>
    <w:rsid w:val="00143A14"/>
    <w:rsid w:val="00143AA5"/>
    <w:rsid w:val="00144AA7"/>
    <w:rsid w:val="00147CA1"/>
    <w:rsid w:val="00147DCC"/>
    <w:rsid w:val="00150D1E"/>
    <w:rsid w:val="001517C9"/>
    <w:rsid w:val="00151AE2"/>
    <w:rsid w:val="00151C85"/>
    <w:rsid w:val="00152A69"/>
    <w:rsid w:val="00153F34"/>
    <w:rsid w:val="0015510C"/>
    <w:rsid w:val="00155BF1"/>
    <w:rsid w:val="00156197"/>
    <w:rsid w:val="00160644"/>
    <w:rsid w:val="00160B0E"/>
    <w:rsid w:val="001631AC"/>
    <w:rsid w:val="0016574A"/>
    <w:rsid w:val="00166A8B"/>
    <w:rsid w:val="00171857"/>
    <w:rsid w:val="001721EF"/>
    <w:rsid w:val="00173D7E"/>
    <w:rsid w:val="00173EDA"/>
    <w:rsid w:val="001746DA"/>
    <w:rsid w:val="0017548D"/>
    <w:rsid w:val="001800DF"/>
    <w:rsid w:val="00180D85"/>
    <w:rsid w:val="001810B5"/>
    <w:rsid w:val="00182D36"/>
    <w:rsid w:val="001837B0"/>
    <w:rsid w:val="00183FA7"/>
    <w:rsid w:val="00184306"/>
    <w:rsid w:val="0018521F"/>
    <w:rsid w:val="001869B6"/>
    <w:rsid w:val="00190CED"/>
    <w:rsid w:val="00192211"/>
    <w:rsid w:val="00194AFD"/>
    <w:rsid w:val="00195863"/>
    <w:rsid w:val="0019689F"/>
    <w:rsid w:val="00197721"/>
    <w:rsid w:val="001A1A2A"/>
    <w:rsid w:val="001A210E"/>
    <w:rsid w:val="001A236A"/>
    <w:rsid w:val="001A348E"/>
    <w:rsid w:val="001A5794"/>
    <w:rsid w:val="001A58B0"/>
    <w:rsid w:val="001A70E6"/>
    <w:rsid w:val="001B1E45"/>
    <w:rsid w:val="001B21EF"/>
    <w:rsid w:val="001B2EB8"/>
    <w:rsid w:val="001B638D"/>
    <w:rsid w:val="001C131A"/>
    <w:rsid w:val="001C266E"/>
    <w:rsid w:val="001C2825"/>
    <w:rsid w:val="001C2D37"/>
    <w:rsid w:val="001C3E16"/>
    <w:rsid w:val="001C43C5"/>
    <w:rsid w:val="001C535B"/>
    <w:rsid w:val="001D11D2"/>
    <w:rsid w:val="001D16E3"/>
    <w:rsid w:val="001D3F6B"/>
    <w:rsid w:val="001D5EED"/>
    <w:rsid w:val="001E0633"/>
    <w:rsid w:val="001E583A"/>
    <w:rsid w:val="001E5AFE"/>
    <w:rsid w:val="001E5C54"/>
    <w:rsid w:val="001E5EA4"/>
    <w:rsid w:val="001E5FAF"/>
    <w:rsid w:val="001E6AC9"/>
    <w:rsid w:val="001E6B95"/>
    <w:rsid w:val="001E6C05"/>
    <w:rsid w:val="001F0123"/>
    <w:rsid w:val="001F168A"/>
    <w:rsid w:val="001F1EB0"/>
    <w:rsid w:val="001F24D7"/>
    <w:rsid w:val="001F260D"/>
    <w:rsid w:val="001F3346"/>
    <w:rsid w:val="001F350C"/>
    <w:rsid w:val="001F5036"/>
    <w:rsid w:val="001F52C0"/>
    <w:rsid w:val="001F6140"/>
    <w:rsid w:val="001F68CD"/>
    <w:rsid w:val="001F7494"/>
    <w:rsid w:val="001F76B5"/>
    <w:rsid w:val="001F79C3"/>
    <w:rsid w:val="001F7E0E"/>
    <w:rsid w:val="001F7E80"/>
    <w:rsid w:val="001F7F2F"/>
    <w:rsid w:val="0020083E"/>
    <w:rsid w:val="00200B1D"/>
    <w:rsid w:val="0020123F"/>
    <w:rsid w:val="002030BC"/>
    <w:rsid w:val="0020344D"/>
    <w:rsid w:val="00204D2B"/>
    <w:rsid w:val="002050E8"/>
    <w:rsid w:val="002060E3"/>
    <w:rsid w:val="0020703D"/>
    <w:rsid w:val="00207521"/>
    <w:rsid w:val="002078F3"/>
    <w:rsid w:val="002103F7"/>
    <w:rsid w:val="00210CD2"/>
    <w:rsid w:val="002115BB"/>
    <w:rsid w:val="00211832"/>
    <w:rsid w:val="002122FC"/>
    <w:rsid w:val="002123E2"/>
    <w:rsid w:val="0021264B"/>
    <w:rsid w:val="00212BD3"/>
    <w:rsid w:val="00213BFC"/>
    <w:rsid w:val="00214046"/>
    <w:rsid w:val="00215CB3"/>
    <w:rsid w:val="00216090"/>
    <w:rsid w:val="00217018"/>
    <w:rsid w:val="00220012"/>
    <w:rsid w:val="00221CB8"/>
    <w:rsid w:val="002242B4"/>
    <w:rsid w:val="00224587"/>
    <w:rsid w:val="00225C5A"/>
    <w:rsid w:val="00226912"/>
    <w:rsid w:val="0022695B"/>
    <w:rsid w:val="00226B6B"/>
    <w:rsid w:val="00231470"/>
    <w:rsid w:val="0023171B"/>
    <w:rsid w:val="00231731"/>
    <w:rsid w:val="0023184F"/>
    <w:rsid w:val="00231981"/>
    <w:rsid w:val="00232121"/>
    <w:rsid w:val="002341B1"/>
    <w:rsid w:val="00234E35"/>
    <w:rsid w:val="00235096"/>
    <w:rsid w:val="00235308"/>
    <w:rsid w:val="0023627E"/>
    <w:rsid w:val="002379E3"/>
    <w:rsid w:val="0024032A"/>
    <w:rsid w:val="00241005"/>
    <w:rsid w:val="00244468"/>
    <w:rsid w:val="0024454A"/>
    <w:rsid w:val="002450CE"/>
    <w:rsid w:val="00245FE3"/>
    <w:rsid w:val="00251BB4"/>
    <w:rsid w:val="002543E4"/>
    <w:rsid w:val="0025492D"/>
    <w:rsid w:val="00255154"/>
    <w:rsid w:val="00256858"/>
    <w:rsid w:val="00260E76"/>
    <w:rsid w:val="00261C9D"/>
    <w:rsid w:val="00264C70"/>
    <w:rsid w:val="00265B17"/>
    <w:rsid w:val="002663FB"/>
    <w:rsid w:val="00266DCF"/>
    <w:rsid w:val="0026789D"/>
    <w:rsid w:val="00270F5D"/>
    <w:rsid w:val="002721AC"/>
    <w:rsid w:val="00274373"/>
    <w:rsid w:val="002775D0"/>
    <w:rsid w:val="002800F7"/>
    <w:rsid w:val="002805CD"/>
    <w:rsid w:val="00281D27"/>
    <w:rsid w:val="00282825"/>
    <w:rsid w:val="0028490E"/>
    <w:rsid w:val="00285424"/>
    <w:rsid w:val="00285B8F"/>
    <w:rsid w:val="00286889"/>
    <w:rsid w:val="002871CB"/>
    <w:rsid w:val="0028740A"/>
    <w:rsid w:val="00290926"/>
    <w:rsid w:val="002926A5"/>
    <w:rsid w:val="0029281F"/>
    <w:rsid w:val="00293BA2"/>
    <w:rsid w:val="00295BA4"/>
    <w:rsid w:val="00296EE6"/>
    <w:rsid w:val="00297413"/>
    <w:rsid w:val="002A292A"/>
    <w:rsid w:val="002A4D93"/>
    <w:rsid w:val="002A5F1B"/>
    <w:rsid w:val="002A64FA"/>
    <w:rsid w:val="002A6D55"/>
    <w:rsid w:val="002A7253"/>
    <w:rsid w:val="002B327E"/>
    <w:rsid w:val="002B41AE"/>
    <w:rsid w:val="002B465B"/>
    <w:rsid w:val="002B7322"/>
    <w:rsid w:val="002B7908"/>
    <w:rsid w:val="002C216B"/>
    <w:rsid w:val="002C30E8"/>
    <w:rsid w:val="002C38CD"/>
    <w:rsid w:val="002C3DCB"/>
    <w:rsid w:val="002C3E1F"/>
    <w:rsid w:val="002C65E4"/>
    <w:rsid w:val="002C6FB6"/>
    <w:rsid w:val="002D1ABB"/>
    <w:rsid w:val="002D2E61"/>
    <w:rsid w:val="002D46A5"/>
    <w:rsid w:val="002D4E3D"/>
    <w:rsid w:val="002D69E7"/>
    <w:rsid w:val="002E255F"/>
    <w:rsid w:val="002E2B7B"/>
    <w:rsid w:val="002E2DE8"/>
    <w:rsid w:val="002E414A"/>
    <w:rsid w:val="002E4898"/>
    <w:rsid w:val="002E578C"/>
    <w:rsid w:val="002E5B15"/>
    <w:rsid w:val="002E798C"/>
    <w:rsid w:val="002F23FC"/>
    <w:rsid w:val="002F363D"/>
    <w:rsid w:val="002F41A9"/>
    <w:rsid w:val="002F6C9E"/>
    <w:rsid w:val="002F7C95"/>
    <w:rsid w:val="003004B8"/>
    <w:rsid w:val="0030212D"/>
    <w:rsid w:val="00303070"/>
    <w:rsid w:val="003052B0"/>
    <w:rsid w:val="003071A9"/>
    <w:rsid w:val="0030774B"/>
    <w:rsid w:val="00307FD9"/>
    <w:rsid w:val="003113ED"/>
    <w:rsid w:val="00313301"/>
    <w:rsid w:val="00313417"/>
    <w:rsid w:val="00315BBF"/>
    <w:rsid w:val="0031648A"/>
    <w:rsid w:val="00323E96"/>
    <w:rsid w:val="00324EA7"/>
    <w:rsid w:val="00326875"/>
    <w:rsid w:val="00327085"/>
    <w:rsid w:val="00330D6A"/>
    <w:rsid w:val="00330D84"/>
    <w:rsid w:val="00330EC8"/>
    <w:rsid w:val="0033170C"/>
    <w:rsid w:val="00332251"/>
    <w:rsid w:val="00333A7B"/>
    <w:rsid w:val="00334E2E"/>
    <w:rsid w:val="00335E32"/>
    <w:rsid w:val="00335E98"/>
    <w:rsid w:val="00340982"/>
    <w:rsid w:val="00340AF5"/>
    <w:rsid w:val="003419B2"/>
    <w:rsid w:val="00341AA8"/>
    <w:rsid w:val="00341FCC"/>
    <w:rsid w:val="00342738"/>
    <w:rsid w:val="00343075"/>
    <w:rsid w:val="00344070"/>
    <w:rsid w:val="00344B81"/>
    <w:rsid w:val="00345DC9"/>
    <w:rsid w:val="00346C07"/>
    <w:rsid w:val="003479F0"/>
    <w:rsid w:val="00350717"/>
    <w:rsid w:val="00350C3E"/>
    <w:rsid w:val="00351C68"/>
    <w:rsid w:val="00353F46"/>
    <w:rsid w:val="00354511"/>
    <w:rsid w:val="00354532"/>
    <w:rsid w:val="003552B4"/>
    <w:rsid w:val="003561B2"/>
    <w:rsid w:val="00356CCC"/>
    <w:rsid w:val="00360A27"/>
    <w:rsid w:val="003616C4"/>
    <w:rsid w:val="00362775"/>
    <w:rsid w:val="00362D21"/>
    <w:rsid w:val="00362E90"/>
    <w:rsid w:val="00363F2B"/>
    <w:rsid w:val="00365E5E"/>
    <w:rsid w:val="00366CAC"/>
    <w:rsid w:val="00366DE7"/>
    <w:rsid w:val="003710E7"/>
    <w:rsid w:val="00376386"/>
    <w:rsid w:val="00376781"/>
    <w:rsid w:val="00377277"/>
    <w:rsid w:val="003777DC"/>
    <w:rsid w:val="0038095B"/>
    <w:rsid w:val="00382E43"/>
    <w:rsid w:val="0038332D"/>
    <w:rsid w:val="0038351A"/>
    <w:rsid w:val="003854AC"/>
    <w:rsid w:val="003861CA"/>
    <w:rsid w:val="00391BA6"/>
    <w:rsid w:val="003940EA"/>
    <w:rsid w:val="0039517F"/>
    <w:rsid w:val="003957E8"/>
    <w:rsid w:val="00396D7F"/>
    <w:rsid w:val="003978A0"/>
    <w:rsid w:val="003A01D7"/>
    <w:rsid w:val="003A2399"/>
    <w:rsid w:val="003A2524"/>
    <w:rsid w:val="003A2852"/>
    <w:rsid w:val="003A392D"/>
    <w:rsid w:val="003A4364"/>
    <w:rsid w:val="003A5B8E"/>
    <w:rsid w:val="003A63A9"/>
    <w:rsid w:val="003A65E9"/>
    <w:rsid w:val="003B0469"/>
    <w:rsid w:val="003B09A9"/>
    <w:rsid w:val="003B0DED"/>
    <w:rsid w:val="003B18B6"/>
    <w:rsid w:val="003B2BDC"/>
    <w:rsid w:val="003B4EB6"/>
    <w:rsid w:val="003B7F85"/>
    <w:rsid w:val="003C2B65"/>
    <w:rsid w:val="003C2C62"/>
    <w:rsid w:val="003C6F09"/>
    <w:rsid w:val="003C7498"/>
    <w:rsid w:val="003C7DC2"/>
    <w:rsid w:val="003D00AC"/>
    <w:rsid w:val="003D0A66"/>
    <w:rsid w:val="003D1ADD"/>
    <w:rsid w:val="003D1E28"/>
    <w:rsid w:val="003D2D19"/>
    <w:rsid w:val="003D3144"/>
    <w:rsid w:val="003D35C0"/>
    <w:rsid w:val="003D3D4F"/>
    <w:rsid w:val="003D790E"/>
    <w:rsid w:val="003E4DC7"/>
    <w:rsid w:val="003E4DE8"/>
    <w:rsid w:val="003E5338"/>
    <w:rsid w:val="003E55EA"/>
    <w:rsid w:val="003E5B5C"/>
    <w:rsid w:val="003E664B"/>
    <w:rsid w:val="003E7162"/>
    <w:rsid w:val="003F039F"/>
    <w:rsid w:val="003F0809"/>
    <w:rsid w:val="003F0B94"/>
    <w:rsid w:val="003F1DCF"/>
    <w:rsid w:val="003F31B9"/>
    <w:rsid w:val="003F3BA4"/>
    <w:rsid w:val="003F3FB6"/>
    <w:rsid w:val="003F791F"/>
    <w:rsid w:val="003F7B19"/>
    <w:rsid w:val="00400E14"/>
    <w:rsid w:val="00401352"/>
    <w:rsid w:val="004014EB"/>
    <w:rsid w:val="004020F1"/>
    <w:rsid w:val="00402EAF"/>
    <w:rsid w:val="00403A70"/>
    <w:rsid w:val="00403BA5"/>
    <w:rsid w:val="00404549"/>
    <w:rsid w:val="00404AD4"/>
    <w:rsid w:val="00404C77"/>
    <w:rsid w:val="0040547B"/>
    <w:rsid w:val="00406DC1"/>
    <w:rsid w:val="00407C93"/>
    <w:rsid w:val="00410601"/>
    <w:rsid w:val="0041166D"/>
    <w:rsid w:val="004128EA"/>
    <w:rsid w:val="0041538C"/>
    <w:rsid w:val="00415DCD"/>
    <w:rsid w:val="00417534"/>
    <w:rsid w:val="004176E9"/>
    <w:rsid w:val="004243D2"/>
    <w:rsid w:val="0042542B"/>
    <w:rsid w:val="00431385"/>
    <w:rsid w:val="0043200F"/>
    <w:rsid w:val="00433A26"/>
    <w:rsid w:val="00435FE5"/>
    <w:rsid w:val="00436E6B"/>
    <w:rsid w:val="00437FE2"/>
    <w:rsid w:val="00441828"/>
    <w:rsid w:val="00441EDE"/>
    <w:rsid w:val="004433DD"/>
    <w:rsid w:val="00443686"/>
    <w:rsid w:val="0044647B"/>
    <w:rsid w:val="004473E9"/>
    <w:rsid w:val="00447725"/>
    <w:rsid w:val="00450663"/>
    <w:rsid w:val="00450D01"/>
    <w:rsid w:val="0045230A"/>
    <w:rsid w:val="00453683"/>
    <w:rsid w:val="00453856"/>
    <w:rsid w:val="0045499D"/>
    <w:rsid w:val="00456B5D"/>
    <w:rsid w:val="0045720D"/>
    <w:rsid w:val="00457596"/>
    <w:rsid w:val="004614C3"/>
    <w:rsid w:val="00461A9D"/>
    <w:rsid w:val="004621A3"/>
    <w:rsid w:val="00463E1F"/>
    <w:rsid w:val="00464DC7"/>
    <w:rsid w:val="004652C2"/>
    <w:rsid w:val="0046681C"/>
    <w:rsid w:val="00466C79"/>
    <w:rsid w:val="0046784A"/>
    <w:rsid w:val="004702A3"/>
    <w:rsid w:val="00470445"/>
    <w:rsid w:val="00471F4B"/>
    <w:rsid w:val="00473229"/>
    <w:rsid w:val="00473817"/>
    <w:rsid w:val="004739D1"/>
    <w:rsid w:val="00473B6A"/>
    <w:rsid w:val="00474018"/>
    <w:rsid w:val="00475726"/>
    <w:rsid w:val="00476DB7"/>
    <w:rsid w:val="00481054"/>
    <w:rsid w:val="0048221F"/>
    <w:rsid w:val="00482657"/>
    <w:rsid w:val="00483BAD"/>
    <w:rsid w:val="00483C0C"/>
    <w:rsid w:val="00484147"/>
    <w:rsid w:val="00484577"/>
    <w:rsid w:val="00484943"/>
    <w:rsid w:val="00484C4A"/>
    <w:rsid w:val="00485403"/>
    <w:rsid w:val="00485614"/>
    <w:rsid w:val="00487C88"/>
    <w:rsid w:val="00490C45"/>
    <w:rsid w:val="0049220A"/>
    <w:rsid w:val="00492935"/>
    <w:rsid w:val="00494E3B"/>
    <w:rsid w:val="00495231"/>
    <w:rsid w:val="0049731F"/>
    <w:rsid w:val="004A3C2F"/>
    <w:rsid w:val="004A46A0"/>
    <w:rsid w:val="004A51CF"/>
    <w:rsid w:val="004A7719"/>
    <w:rsid w:val="004B07E5"/>
    <w:rsid w:val="004B0F76"/>
    <w:rsid w:val="004B2D9F"/>
    <w:rsid w:val="004B3C39"/>
    <w:rsid w:val="004B41B0"/>
    <w:rsid w:val="004B4E85"/>
    <w:rsid w:val="004B5A8F"/>
    <w:rsid w:val="004B6AED"/>
    <w:rsid w:val="004B76B0"/>
    <w:rsid w:val="004B7EC1"/>
    <w:rsid w:val="004C1E2A"/>
    <w:rsid w:val="004C415D"/>
    <w:rsid w:val="004C4510"/>
    <w:rsid w:val="004C507D"/>
    <w:rsid w:val="004C6D19"/>
    <w:rsid w:val="004C6D41"/>
    <w:rsid w:val="004D16BC"/>
    <w:rsid w:val="004D18D6"/>
    <w:rsid w:val="004D1985"/>
    <w:rsid w:val="004D465C"/>
    <w:rsid w:val="004D5239"/>
    <w:rsid w:val="004D576B"/>
    <w:rsid w:val="004D589B"/>
    <w:rsid w:val="004D698E"/>
    <w:rsid w:val="004D6E34"/>
    <w:rsid w:val="004D6E68"/>
    <w:rsid w:val="004D7C3E"/>
    <w:rsid w:val="004E04C4"/>
    <w:rsid w:val="004E09B3"/>
    <w:rsid w:val="004E1311"/>
    <w:rsid w:val="004E34F3"/>
    <w:rsid w:val="004E3A77"/>
    <w:rsid w:val="004E492E"/>
    <w:rsid w:val="004E5E47"/>
    <w:rsid w:val="004E5E77"/>
    <w:rsid w:val="004E5F4A"/>
    <w:rsid w:val="004F1C51"/>
    <w:rsid w:val="004F2D10"/>
    <w:rsid w:val="004F6248"/>
    <w:rsid w:val="004F713D"/>
    <w:rsid w:val="004F718A"/>
    <w:rsid w:val="00500F91"/>
    <w:rsid w:val="00503656"/>
    <w:rsid w:val="0050453A"/>
    <w:rsid w:val="00504B0B"/>
    <w:rsid w:val="00505E5A"/>
    <w:rsid w:val="005063FF"/>
    <w:rsid w:val="00506443"/>
    <w:rsid w:val="005066BF"/>
    <w:rsid w:val="0050736A"/>
    <w:rsid w:val="00510669"/>
    <w:rsid w:val="00511083"/>
    <w:rsid w:val="005114E9"/>
    <w:rsid w:val="005128A6"/>
    <w:rsid w:val="00512955"/>
    <w:rsid w:val="0051314F"/>
    <w:rsid w:val="00513186"/>
    <w:rsid w:val="005165FB"/>
    <w:rsid w:val="00517721"/>
    <w:rsid w:val="00517765"/>
    <w:rsid w:val="00520CCB"/>
    <w:rsid w:val="0052123C"/>
    <w:rsid w:val="0052141D"/>
    <w:rsid w:val="00521A11"/>
    <w:rsid w:val="00522CB2"/>
    <w:rsid w:val="0052613D"/>
    <w:rsid w:val="00526886"/>
    <w:rsid w:val="0053126A"/>
    <w:rsid w:val="00532253"/>
    <w:rsid w:val="0053341D"/>
    <w:rsid w:val="00533929"/>
    <w:rsid w:val="00536C5B"/>
    <w:rsid w:val="00540093"/>
    <w:rsid w:val="00541E85"/>
    <w:rsid w:val="00542D44"/>
    <w:rsid w:val="00544AC6"/>
    <w:rsid w:val="00545730"/>
    <w:rsid w:val="00545B76"/>
    <w:rsid w:val="00546B2B"/>
    <w:rsid w:val="005475B4"/>
    <w:rsid w:val="005478CF"/>
    <w:rsid w:val="00547BCD"/>
    <w:rsid w:val="0055006F"/>
    <w:rsid w:val="00550E2F"/>
    <w:rsid w:val="00552290"/>
    <w:rsid w:val="0055283F"/>
    <w:rsid w:val="00553AF7"/>
    <w:rsid w:val="00554382"/>
    <w:rsid w:val="0055506F"/>
    <w:rsid w:val="00556E95"/>
    <w:rsid w:val="00560047"/>
    <w:rsid w:val="00563C6C"/>
    <w:rsid w:val="00564483"/>
    <w:rsid w:val="00564B2F"/>
    <w:rsid w:val="005664DF"/>
    <w:rsid w:val="00566CC8"/>
    <w:rsid w:val="0056743F"/>
    <w:rsid w:val="005677C8"/>
    <w:rsid w:val="00571133"/>
    <w:rsid w:val="0057194C"/>
    <w:rsid w:val="00574451"/>
    <w:rsid w:val="00574894"/>
    <w:rsid w:val="00574ECF"/>
    <w:rsid w:val="005771CD"/>
    <w:rsid w:val="005806F3"/>
    <w:rsid w:val="00580E25"/>
    <w:rsid w:val="00581BA0"/>
    <w:rsid w:val="00581F0D"/>
    <w:rsid w:val="00583267"/>
    <w:rsid w:val="00583A36"/>
    <w:rsid w:val="00583B74"/>
    <w:rsid w:val="005847C2"/>
    <w:rsid w:val="00584844"/>
    <w:rsid w:val="005851C9"/>
    <w:rsid w:val="00586FE3"/>
    <w:rsid w:val="00591BC3"/>
    <w:rsid w:val="00592940"/>
    <w:rsid w:val="00593425"/>
    <w:rsid w:val="005946F0"/>
    <w:rsid w:val="00594C60"/>
    <w:rsid w:val="00595514"/>
    <w:rsid w:val="005971F7"/>
    <w:rsid w:val="005A03D1"/>
    <w:rsid w:val="005A0443"/>
    <w:rsid w:val="005A082B"/>
    <w:rsid w:val="005A0E34"/>
    <w:rsid w:val="005A198B"/>
    <w:rsid w:val="005A252C"/>
    <w:rsid w:val="005A3BEE"/>
    <w:rsid w:val="005A5B62"/>
    <w:rsid w:val="005B0009"/>
    <w:rsid w:val="005B00E7"/>
    <w:rsid w:val="005B0468"/>
    <w:rsid w:val="005B0CC3"/>
    <w:rsid w:val="005B0E4A"/>
    <w:rsid w:val="005B192B"/>
    <w:rsid w:val="005B20F8"/>
    <w:rsid w:val="005B2700"/>
    <w:rsid w:val="005B2F0F"/>
    <w:rsid w:val="005B3017"/>
    <w:rsid w:val="005B31C3"/>
    <w:rsid w:val="005B3B22"/>
    <w:rsid w:val="005B71F3"/>
    <w:rsid w:val="005B7AC1"/>
    <w:rsid w:val="005B7B1C"/>
    <w:rsid w:val="005C014F"/>
    <w:rsid w:val="005C06DD"/>
    <w:rsid w:val="005C27A7"/>
    <w:rsid w:val="005C40B3"/>
    <w:rsid w:val="005C53DB"/>
    <w:rsid w:val="005D007A"/>
    <w:rsid w:val="005D0157"/>
    <w:rsid w:val="005D04F5"/>
    <w:rsid w:val="005D1940"/>
    <w:rsid w:val="005D1D7F"/>
    <w:rsid w:val="005D2E0F"/>
    <w:rsid w:val="005D2FC0"/>
    <w:rsid w:val="005D5E44"/>
    <w:rsid w:val="005D6747"/>
    <w:rsid w:val="005D678D"/>
    <w:rsid w:val="005D6996"/>
    <w:rsid w:val="005E1881"/>
    <w:rsid w:val="005E2C75"/>
    <w:rsid w:val="005E323D"/>
    <w:rsid w:val="005F0A18"/>
    <w:rsid w:val="005F0DCC"/>
    <w:rsid w:val="005F103F"/>
    <w:rsid w:val="005F10A2"/>
    <w:rsid w:val="005F2BEB"/>
    <w:rsid w:val="005F2CFC"/>
    <w:rsid w:val="005F4E44"/>
    <w:rsid w:val="005F73ED"/>
    <w:rsid w:val="005F768D"/>
    <w:rsid w:val="00600351"/>
    <w:rsid w:val="00601EC1"/>
    <w:rsid w:val="00602288"/>
    <w:rsid w:val="006034BE"/>
    <w:rsid w:val="006078F2"/>
    <w:rsid w:val="00611642"/>
    <w:rsid w:val="00611A8F"/>
    <w:rsid w:val="0061269B"/>
    <w:rsid w:val="0061280C"/>
    <w:rsid w:val="0061284A"/>
    <w:rsid w:val="00613528"/>
    <w:rsid w:val="00613D33"/>
    <w:rsid w:val="00615328"/>
    <w:rsid w:val="00615816"/>
    <w:rsid w:val="006174C6"/>
    <w:rsid w:val="006174ED"/>
    <w:rsid w:val="00617709"/>
    <w:rsid w:val="0062019E"/>
    <w:rsid w:val="0062074D"/>
    <w:rsid w:val="00620C82"/>
    <w:rsid w:val="00620D39"/>
    <w:rsid w:val="00622238"/>
    <w:rsid w:val="0062363A"/>
    <w:rsid w:val="006239CA"/>
    <w:rsid w:val="00623D5F"/>
    <w:rsid w:val="0062412C"/>
    <w:rsid w:val="006248FB"/>
    <w:rsid w:val="00624DC4"/>
    <w:rsid w:val="006254FC"/>
    <w:rsid w:val="006271A8"/>
    <w:rsid w:val="006305ED"/>
    <w:rsid w:val="00631C26"/>
    <w:rsid w:val="0063257A"/>
    <w:rsid w:val="00633853"/>
    <w:rsid w:val="00633C17"/>
    <w:rsid w:val="0063511F"/>
    <w:rsid w:val="00635A19"/>
    <w:rsid w:val="00635FCB"/>
    <w:rsid w:val="0063621B"/>
    <w:rsid w:val="00636BF2"/>
    <w:rsid w:val="0063769E"/>
    <w:rsid w:val="006410F4"/>
    <w:rsid w:val="00642233"/>
    <w:rsid w:val="00642396"/>
    <w:rsid w:val="0064329A"/>
    <w:rsid w:val="00643DC9"/>
    <w:rsid w:val="00644F54"/>
    <w:rsid w:val="00645856"/>
    <w:rsid w:val="006470A0"/>
    <w:rsid w:val="00647F49"/>
    <w:rsid w:val="00650655"/>
    <w:rsid w:val="00652036"/>
    <w:rsid w:val="0065249D"/>
    <w:rsid w:val="00652A6F"/>
    <w:rsid w:val="00652C08"/>
    <w:rsid w:val="00654B2F"/>
    <w:rsid w:val="00654F1C"/>
    <w:rsid w:val="00655588"/>
    <w:rsid w:val="006555C4"/>
    <w:rsid w:val="0065590F"/>
    <w:rsid w:val="00655931"/>
    <w:rsid w:val="006604A7"/>
    <w:rsid w:val="00660919"/>
    <w:rsid w:val="00661AD3"/>
    <w:rsid w:val="0066399B"/>
    <w:rsid w:val="00665F9B"/>
    <w:rsid w:val="00666A8E"/>
    <w:rsid w:val="00666BC2"/>
    <w:rsid w:val="00667695"/>
    <w:rsid w:val="006677F4"/>
    <w:rsid w:val="0066798F"/>
    <w:rsid w:val="00670418"/>
    <w:rsid w:val="00670B53"/>
    <w:rsid w:val="00671CC9"/>
    <w:rsid w:val="0067258C"/>
    <w:rsid w:val="0067374D"/>
    <w:rsid w:val="00674694"/>
    <w:rsid w:val="00674918"/>
    <w:rsid w:val="0067592B"/>
    <w:rsid w:val="006806C2"/>
    <w:rsid w:val="00682C32"/>
    <w:rsid w:val="00683498"/>
    <w:rsid w:val="0068377B"/>
    <w:rsid w:val="00684681"/>
    <w:rsid w:val="00686230"/>
    <w:rsid w:val="00686B45"/>
    <w:rsid w:val="00687A6D"/>
    <w:rsid w:val="006900DA"/>
    <w:rsid w:val="00691E74"/>
    <w:rsid w:val="00691E9C"/>
    <w:rsid w:val="00693466"/>
    <w:rsid w:val="00694249"/>
    <w:rsid w:val="006944D0"/>
    <w:rsid w:val="006956DE"/>
    <w:rsid w:val="00695D7C"/>
    <w:rsid w:val="00697702"/>
    <w:rsid w:val="006A0E42"/>
    <w:rsid w:val="006A1583"/>
    <w:rsid w:val="006A1594"/>
    <w:rsid w:val="006A1FBE"/>
    <w:rsid w:val="006A2AE2"/>
    <w:rsid w:val="006A48DE"/>
    <w:rsid w:val="006A7665"/>
    <w:rsid w:val="006A7DCD"/>
    <w:rsid w:val="006B128B"/>
    <w:rsid w:val="006B2AD1"/>
    <w:rsid w:val="006B2E42"/>
    <w:rsid w:val="006B347E"/>
    <w:rsid w:val="006B4CE3"/>
    <w:rsid w:val="006B52AE"/>
    <w:rsid w:val="006B53EE"/>
    <w:rsid w:val="006B6B08"/>
    <w:rsid w:val="006B6FE2"/>
    <w:rsid w:val="006C020B"/>
    <w:rsid w:val="006C0439"/>
    <w:rsid w:val="006C265D"/>
    <w:rsid w:val="006C3301"/>
    <w:rsid w:val="006C4BF3"/>
    <w:rsid w:val="006C60EB"/>
    <w:rsid w:val="006C62AE"/>
    <w:rsid w:val="006C69FC"/>
    <w:rsid w:val="006C7CF0"/>
    <w:rsid w:val="006D0A0E"/>
    <w:rsid w:val="006D10DC"/>
    <w:rsid w:val="006D11A2"/>
    <w:rsid w:val="006D179C"/>
    <w:rsid w:val="006D2197"/>
    <w:rsid w:val="006D2A4F"/>
    <w:rsid w:val="006D2EE9"/>
    <w:rsid w:val="006D49DC"/>
    <w:rsid w:val="006D50B9"/>
    <w:rsid w:val="006D5F21"/>
    <w:rsid w:val="006D6071"/>
    <w:rsid w:val="006D67BC"/>
    <w:rsid w:val="006D6E09"/>
    <w:rsid w:val="006D788E"/>
    <w:rsid w:val="006E113B"/>
    <w:rsid w:val="006E55DE"/>
    <w:rsid w:val="006E590F"/>
    <w:rsid w:val="006E62F8"/>
    <w:rsid w:val="006F14BE"/>
    <w:rsid w:val="006F5389"/>
    <w:rsid w:val="006F5A42"/>
    <w:rsid w:val="006F656C"/>
    <w:rsid w:val="006F6E7D"/>
    <w:rsid w:val="006F76B7"/>
    <w:rsid w:val="0070135E"/>
    <w:rsid w:val="00701596"/>
    <w:rsid w:val="00702D88"/>
    <w:rsid w:val="00702F68"/>
    <w:rsid w:val="00706B6A"/>
    <w:rsid w:val="007071AD"/>
    <w:rsid w:val="00707E25"/>
    <w:rsid w:val="007101A9"/>
    <w:rsid w:val="00711CE3"/>
    <w:rsid w:val="00711EA6"/>
    <w:rsid w:val="007127F4"/>
    <w:rsid w:val="00712877"/>
    <w:rsid w:val="00713C4F"/>
    <w:rsid w:val="00716004"/>
    <w:rsid w:val="007207E9"/>
    <w:rsid w:val="00720F56"/>
    <w:rsid w:val="00723BFA"/>
    <w:rsid w:val="007242AD"/>
    <w:rsid w:val="0072465A"/>
    <w:rsid w:val="00724859"/>
    <w:rsid w:val="00724FFA"/>
    <w:rsid w:val="00725749"/>
    <w:rsid w:val="00725A70"/>
    <w:rsid w:val="00725F64"/>
    <w:rsid w:val="0072633F"/>
    <w:rsid w:val="00730582"/>
    <w:rsid w:val="00730D15"/>
    <w:rsid w:val="00731216"/>
    <w:rsid w:val="00733D9C"/>
    <w:rsid w:val="007340FB"/>
    <w:rsid w:val="007344EF"/>
    <w:rsid w:val="0073678C"/>
    <w:rsid w:val="007402DD"/>
    <w:rsid w:val="00741089"/>
    <w:rsid w:val="0074224D"/>
    <w:rsid w:val="0074439F"/>
    <w:rsid w:val="007447A4"/>
    <w:rsid w:val="00745C57"/>
    <w:rsid w:val="00745CBE"/>
    <w:rsid w:val="00746244"/>
    <w:rsid w:val="007471ED"/>
    <w:rsid w:val="007502A3"/>
    <w:rsid w:val="00752C4C"/>
    <w:rsid w:val="00752F23"/>
    <w:rsid w:val="00753913"/>
    <w:rsid w:val="007539A3"/>
    <w:rsid w:val="00754BC6"/>
    <w:rsid w:val="00756947"/>
    <w:rsid w:val="00756BCC"/>
    <w:rsid w:val="00757781"/>
    <w:rsid w:val="007600CE"/>
    <w:rsid w:val="00761AFB"/>
    <w:rsid w:val="00761C41"/>
    <w:rsid w:val="007624FB"/>
    <w:rsid w:val="00764AAC"/>
    <w:rsid w:val="007650BE"/>
    <w:rsid w:val="007657E0"/>
    <w:rsid w:val="00765A19"/>
    <w:rsid w:val="00767FB9"/>
    <w:rsid w:val="0077121C"/>
    <w:rsid w:val="00772AD0"/>
    <w:rsid w:val="00775D05"/>
    <w:rsid w:val="00776326"/>
    <w:rsid w:val="00777614"/>
    <w:rsid w:val="00780725"/>
    <w:rsid w:val="007812EF"/>
    <w:rsid w:val="00781753"/>
    <w:rsid w:val="00781C35"/>
    <w:rsid w:val="00781F74"/>
    <w:rsid w:val="0078273E"/>
    <w:rsid w:val="00784A9B"/>
    <w:rsid w:val="00784FB1"/>
    <w:rsid w:val="00785899"/>
    <w:rsid w:val="00787B56"/>
    <w:rsid w:val="00790B9A"/>
    <w:rsid w:val="00791826"/>
    <w:rsid w:val="00791D8A"/>
    <w:rsid w:val="00793432"/>
    <w:rsid w:val="00793494"/>
    <w:rsid w:val="00794AFE"/>
    <w:rsid w:val="00794CFE"/>
    <w:rsid w:val="00796896"/>
    <w:rsid w:val="00796BEA"/>
    <w:rsid w:val="00796DB8"/>
    <w:rsid w:val="00796F1C"/>
    <w:rsid w:val="007A10B7"/>
    <w:rsid w:val="007A1138"/>
    <w:rsid w:val="007A1F77"/>
    <w:rsid w:val="007A239F"/>
    <w:rsid w:val="007A2625"/>
    <w:rsid w:val="007A5677"/>
    <w:rsid w:val="007A6A2A"/>
    <w:rsid w:val="007A78EA"/>
    <w:rsid w:val="007A7975"/>
    <w:rsid w:val="007B0519"/>
    <w:rsid w:val="007B2695"/>
    <w:rsid w:val="007B2C7D"/>
    <w:rsid w:val="007B3682"/>
    <w:rsid w:val="007B5CB9"/>
    <w:rsid w:val="007B5E5F"/>
    <w:rsid w:val="007B5FB0"/>
    <w:rsid w:val="007B69B2"/>
    <w:rsid w:val="007B732F"/>
    <w:rsid w:val="007B7534"/>
    <w:rsid w:val="007B7899"/>
    <w:rsid w:val="007C0246"/>
    <w:rsid w:val="007C0B2F"/>
    <w:rsid w:val="007C1052"/>
    <w:rsid w:val="007C1814"/>
    <w:rsid w:val="007C1CC3"/>
    <w:rsid w:val="007C449F"/>
    <w:rsid w:val="007C48C1"/>
    <w:rsid w:val="007C4979"/>
    <w:rsid w:val="007C5962"/>
    <w:rsid w:val="007C6711"/>
    <w:rsid w:val="007C6C51"/>
    <w:rsid w:val="007C7A82"/>
    <w:rsid w:val="007C7E7C"/>
    <w:rsid w:val="007D1363"/>
    <w:rsid w:val="007D2908"/>
    <w:rsid w:val="007D3BBE"/>
    <w:rsid w:val="007D42EA"/>
    <w:rsid w:val="007D4324"/>
    <w:rsid w:val="007D5007"/>
    <w:rsid w:val="007D5BC7"/>
    <w:rsid w:val="007D71F4"/>
    <w:rsid w:val="007D7519"/>
    <w:rsid w:val="007E24A8"/>
    <w:rsid w:val="007E4E66"/>
    <w:rsid w:val="007E6093"/>
    <w:rsid w:val="007E6EE1"/>
    <w:rsid w:val="007E7435"/>
    <w:rsid w:val="007F0669"/>
    <w:rsid w:val="007F1AAE"/>
    <w:rsid w:val="007F2293"/>
    <w:rsid w:val="007F44C2"/>
    <w:rsid w:val="007F7F00"/>
    <w:rsid w:val="00800991"/>
    <w:rsid w:val="00800A7D"/>
    <w:rsid w:val="00801160"/>
    <w:rsid w:val="00803343"/>
    <w:rsid w:val="008042E5"/>
    <w:rsid w:val="0080476B"/>
    <w:rsid w:val="008048D7"/>
    <w:rsid w:val="00805CEF"/>
    <w:rsid w:val="00811375"/>
    <w:rsid w:val="008147A6"/>
    <w:rsid w:val="008151DF"/>
    <w:rsid w:val="00815421"/>
    <w:rsid w:val="00815809"/>
    <w:rsid w:val="00816531"/>
    <w:rsid w:val="00816988"/>
    <w:rsid w:val="00817473"/>
    <w:rsid w:val="008204E5"/>
    <w:rsid w:val="00821D62"/>
    <w:rsid w:val="00821E89"/>
    <w:rsid w:val="00822300"/>
    <w:rsid w:val="00823432"/>
    <w:rsid w:val="0082442A"/>
    <w:rsid w:val="00825387"/>
    <w:rsid w:val="00826CF3"/>
    <w:rsid w:val="0083068A"/>
    <w:rsid w:val="00830AEA"/>
    <w:rsid w:val="00830BB0"/>
    <w:rsid w:val="008313E4"/>
    <w:rsid w:val="008318F4"/>
    <w:rsid w:val="00833639"/>
    <w:rsid w:val="008348C2"/>
    <w:rsid w:val="00835968"/>
    <w:rsid w:val="00836143"/>
    <w:rsid w:val="00836BF7"/>
    <w:rsid w:val="00837458"/>
    <w:rsid w:val="00837869"/>
    <w:rsid w:val="0084048F"/>
    <w:rsid w:val="008407ED"/>
    <w:rsid w:val="0084140B"/>
    <w:rsid w:val="008416E3"/>
    <w:rsid w:val="00842069"/>
    <w:rsid w:val="00842101"/>
    <w:rsid w:val="00842493"/>
    <w:rsid w:val="00845B95"/>
    <w:rsid w:val="008460B3"/>
    <w:rsid w:val="00847921"/>
    <w:rsid w:val="008517E9"/>
    <w:rsid w:val="00851883"/>
    <w:rsid w:val="0085215D"/>
    <w:rsid w:val="00852B19"/>
    <w:rsid w:val="008544E1"/>
    <w:rsid w:val="00854B6E"/>
    <w:rsid w:val="00855C11"/>
    <w:rsid w:val="00856CF6"/>
    <w:rsid w:val="00856EE8"/>
    <w:rsid w:val="00857ED4"/>
    <w:rsid w:val="00860601"/>
    <w:rsid w:val="00860A4E"/>
    <w:rsid w:val="008610AF"/>
    <w:rsid w:val="0086365F"/>
    <w:rsid w:val="00865606"/>
    <w:rsid w:val="00866E6F"/>
    <w:rsid w:val="00867BCE"/>
    <w:rsid w:val="00867DE1"/>
    <w:rsid w:val="008715AF"/>
    <w:rsid w:val="00872E3B"/>
    <w:rsid w:val="00873158"/>
    <w:rsid w:val="00874083"/>
    <w:rsid w:val="0087470C"/>
    <w:rsid w:val="008757E8"/>
    <w:rsid w:val="00875C98"/>
    <w:rsid w:val="00876230"/>
    <w:rsid w:val="00876317"/>
    <w:rsid w:val="0087703F"/>
    <w:rsid w:val="00877641"/>
    <w:rsid w:val="00877952"/>
    <w:rsid w:val="00877D7A"/>
    <w:rsid w:val="0088255D"/>
    <w:rsid w:val="00883F7D"/>
    <w:rsid w:val="00884F5A"/>
    <w:rsid w:val="0088589A"/>
    <w:rsid w:val="00885903"/>
    <w:rsid w:val="00886E5E"/>
    <w:rsid w:val="00886F16"/>
    <w:rsid w:val="0088701C"/>
    <w:rsid w:val="008874A8"/>
    <w:rsid w:val="0088773C"/>
    <w:rsid w:val="00887A7A"/>
    <w:rsid w:val="00890819"/>
    <w:rsid w:val="00890E02"/>
    <w:rsid w:val="00891BB1"/>
    <w:rsid w:val="00891BBA"/>
    <w:rsid w:val="008930FB"/>
    <w:rsid w:val="008933F7"/>
    <w:rsid w:val="00893C11"/>
    <w:rsid w:val="00897BC0"/>
    <w:rsid w:val="008A09A3"/>
    <w:rsid w:val="008A0AAF"/>
    <w:rsid w:val="008A1C4D"/>
    <w:rsid w:val="008A1DE4"/>
    <w:rsid w:val="008A21EA"/>
    <w:rsid w:val="008A2BD9"/>
    <w:rsid w:val="008A2FC8"/>
    <w:rsid w:val="008A4079"/>
    <w:rsid w:val="008A489E"/>
    <w:rsid w:val="008A757D"/>
    <w:rsid w:val="008B02A4"/>
    <w:rsid w:val="008B0C31"/>
    <w:rsid w:val="008B6995"/>
    <w:rsid w:val="008C0E9E"/>
    <w:rsid w:val="008C1478"/>
    <w:rsid w:val="008C1A7E"/>
    <w:rsid w:val="008C386E"/>
    <w:rsid w:val="008C39C1"/>
    <w:rsid w:val="008C4B1F"/>
    <w:rsid w:val="008C51A2"/>
    <w:rsid w:val="008C532D"/>
    <w:rsid w:val="008C546C"/>
    <w:rsid w:val="008C5F61"/>
    <w:rsid w:val="008C641D"/>
    <w:rsid w:val="008C70F7"/>
    <w:rsid w:val="008D0A67"/>
    <w:rsid w:val="008D0CBF"/>
    <w:rsid w:val="008D397F"/>
    <w:rsid w:val="008D64C9"/>
    <w:rsid w:val="008D75F6"/>
    <w:rsid w:val="008E0011"/>
    <w:rsid w:val="008E076F"/>
    <w:rsid w:val="008E0D81"/>
    <w:rsid w:val="008E5AA7"/>
    <w:rsid w:val="008E5E32"/>
    <w:rsid w:val="008E5F1B"/>
    <w:rsid w:val="008E7401"/>
    <w:rsid w:val="008E7D3E"/>
    <w:rsid w:val="008E7E37"/>
    <w:rsid w:val="008F0BD4"/>
    <w:rsid w:val="008F243A"/>
    <w:rsid w:val="008F31E4"/>
    <w:rsid w:val="008F3F88"/>
    <w:rsid w:val="008F512C"/>
    <w:rsid w:val="008F68E3"/>
    <w:rsid w:val="008F6D71"/>
    <w:rsid w:val="008F6E68"/>
    <w:rsid w:val="008F7C9A"/>
    <w:rsid w:val="0090064D"/>
    <w:rsid w:val="00900AF2"/>
    <w:rsid w:val="00901071"/>
    <w:rsid w:val="00901625"/>
    <w:rsid w:val="009017D0"/>
    <w:rsid w:val="009032AB"/>
    <w:rsid w:val="00906904"/>
    <w:rsid w:val="0090779E"/>
    <w:rsid w:val="00910F07"/>
    <w:rsid w:val="0091105D"/>
    <w:rsid w:val="0091369D"/>
    <w:rsid w:val="00913B5C"/>
    <w:rsid w:val="00914D67"/>
    <w:rsid w:val="00915839"/>
    <w:rsid w:val="00915E92"/>
    <w:rsid w:val="0091665D"/>
    <w:rsid w:val="00917902"/>
    <w:rsid w:val="009206FD"/>
    <w:rsid w:val="00920E01"/>
    <w:rsid w:val="009218D4"/>
    <w:rsid w:val="00921909"/>
    <w:rsid w:val="00922BDD"/>
    <w:rsid w:val="009245D0"/>
    <w:rsid w:val="009274E0"/>
    <w:rsid w:val="00927807"/>
    <w:rsid w:val="00927FCE"/>
    <w:rsid w:val="009300D7"/>
    <w:rsid w:val="009303AC"/>
    <w:rsid w:val="00930668"/>
    <w:rsid w:val="00930A43"/>
    <w:rsid w:val="00930F76"/>
    <w:rsid w:val="009323F7"/>
    <w:rsid w:val="00932AC1"/>
    <w:rsid w:val="00933C52"/>
    <w:rsid w:val="009370D3"/>
    <w:rsid w:val="0093769A"/>
    <w:rsid w:val="00941389"/>
    <w:rsid w:val="00941573"/>
    <w:rsid w:val="009419BC"/>
    <w:rsid w:val="00941F79"/>
    <w:rsid w:val="0094227D"/>
    <w:rsid w:val="009424E2"/>
    <w:rsid w:val="00943271"/>
    <w:rsid w:val="009432F4"/>
    <w:rsid w:val="00944613"/>
    <w:rsid w:val="00947A91"/>
    <w:rsid w:val="009502D6"/>
    <w:rsid w:val="00951038"/>
    <w:rsid w:val="009514FA"/>
    <w:rsid w:val="009519DF"/>
    <w:rsid w:val="00951E5B"/>
    <w:rsid w:val="009523CB"/>
    <w:rsid w:val="0095266F"/>
    <w:rsid w:val="00953E93"/>
    <w:rsid w:val="009542CC"/>
    <w:rsid w:val="00954400"/>
    <w:rsid w:val="0095471D"/>
    <w:rsid w:val="00955B9D"/>
    <w:rsid w:val="00956871"/>
    <w:rsid w:val="00957E36"/>
    <w:rsid w:val="0096054D"/>
    <w:rsid w:val="009611EA"/>
    <w:rsid w:val="00963C71"/>
    <w:rsid w:val="00965082"/>
    <w:rsid w:val="00967EB5"/>
    <w:rsid w:val="0097054D"/>
    <w:rsid w:val="00970A24"/>
    <w:rsid w:val="009711DA"/>
    <w:rsid w:val="00971A4F"/>
    <w:rsid w:val="00971DEF"/>
    <w:rsid w:val="00974267"/>
    <w:rsid w:val="00975559"/>
    <w:rsid w:val="009775DC"/>
    <w:rsid w:val="00977E27"/>
    <w:rsid w:val="00980198"/>
    <w:rsid w:val="00980BA2"/>
    <w:rsid w:val="00980C56"/>
    <w:rsid w:val="00980FAD"/>
    <w:rsid w:val="009811F9"/>
    <w:rsid w:val="00982543"/>
    <w:rsid w:val="0098266A"/>
    <w:rsid w:val="00983EFC"/>
    <w:rsid w:val="00984489"/>
    <w:rsid w:val="00985127"/>
    <w:rsid w:val="00986F5B"/>
    <w:rsid w:val="00987535"/>
    <w:rsid w:val="0099402E"/>
    <w:rsid w:val="00994FF7"/>
    <w:rsid w:val="00995044"/>
    <w:rsid w:val="0099769C"/>
    <w:rsid w:val="009A0079"/>
    <w:rsid w:val="009A0790"/>
    <w:rsid w:val="009A0A90"/>
    <w:rsid w:val="009A0DBE"/>
    <w:rsid w:val="009A25BD"/>
    <w:rsid w:val="009A345C"/>
    <w:rsid w:val="009A38D9"/>
    <w:rsid w:val="009A3DED"/>
    <w:rsid w:val="009A3E32"/>
    <w:rsid w:val="009A48BB"/>
    <w:rsid w:val="009A5F5A"/>
    <w:rsid w:val="009B1551"/>
    <w:rsid w:val="009B45CC"/>
    <w:rsid w:val="009B6016"/>
    <w:rsid w:val="009B6386"/>
    <w:rsid w:val="009C05F5"/>
    <w:rsid w:val="009C1837"/>
    <w:rsid w:val="009C1F9E"/>
    <w:rsid w:val="009C2306"/>
    <w:rsid w:val="009C2CA5"/>
    <w:rsid w:val="009C54F8"/>
    <w:rsid w:val="009C5AC9"/>
    <w:rsid w:val="009C6855"/>
    <w:rsid w:val="009D081C"/>
    <w:rsid w:val="009D08F5"/>
    <w:rsid w:val="009D0E2E"/>
    <w:rsid w:val="009D1E4A"/>
    <w:rsid w:val="009D2928"/>
    <w:rsid w:val="009D47EA"/>
    <w:rsid w:val="009D4D5D"/>
    <w:rsid w:val="009E07FE"/>
    <w:rsid w:val="009E0F58"/>
    <w:rsid w:val="009E3C6B"/>
    <w:rsid w:val="009E52BF"/>
    <w:rsid w:val="009E57FC"/>
    <w:rsid w:val="009E5AD4"/>
    <w:rsid w:val="009E69B1"/>
    <w:rsid w:val="009E69B4"/>
    <w:rsid w:val="009E7432"/>
    <w:rsid w:val="009F03EE"/>
    <w:rsid w:val="009F0C73"/>
    <w:rsid w:val="009F1560"/>
    <w:rsid w:val="009F200B"/>
    <w:rsid w:val="009F28CB"/>
    <w:rsid w:val="009F42B8"/>
    <w:rsid w:val="009F5809"/>
    <w:rsid w:val="009F5C84"/>
    <w:rsid w:val="00A0025D"/>
    <w:rsid w:val="00A00DE3"/>
    <w:rsid w:val="00A00F6C"/>
    <w:rsid w:val="00A020B8"/>
    <w:rsid w:val="00A02FE1"/>
    <w:rsid w:val="00A03E69"/>
    <w:rsid w:val="00A04AE2"/>
    <w:rsid w:val="00A05FCE"/>
    <w:rsid w:val="00A06152"/>
    <w:rsid w:val="00A0617F"/>
    <w:rsid w:val="00A0771A"/>
    <w:rsid w:val="00A07C1D"/>
    <w:rsid w:val="00A1098C"/>
    <w:rsid w:val="00A10CA8"/>
    <w:rsid w:val="00A12D75"/>
    <w:rsid w:val="00A13403"/>
    <w:rsid w:val="00A144A1"/>
    <w:rsid w:val="00A14954"/>
    <w:rsid w:val="00A16EE6"/>
    <w:rsid w:val="00A21894"/>
    <w:rsid w:val="00A221A5"/>
    <w:rsid w:val="00A22B30"/>
    <w:rsid w:val="00A264A5"/>
    <w:rsid w:val="00A30CF9"/>
    <w:rsid w:val="00A32164"/>
    <w:rsid w:val="00A32302"/>
    <w:rsid w:val="00A367F2"/>
    <w:rsid w:val="00A37224"/>
    <w:rsid w:val="00A37E75"/>
    <w:rsid w:val="00A4045A"/>
    <w:rsid w:val="00A41415"/>
    <w:rsid w:val="00A4186D"/>
    <w:rsid w:val="00A41C57"/>
    <w:rsid w:val="00A423F6"/>
    <w:rsid w:val="00A45326"/>
    <w:rsid w:val="00A466CE"/>
    <w:rsid w:val="00A46B5A"/>
    <w:rsid w:val="00A472B4"/>
    <w:rsid w:val="00A477AE"/>
    <w:rsid w:val="00A50F31"/>
    <w:rsid w:val="00A50FA9"/>
    <w:rsid w:val="00A52D30"/>
    <w:rsid w:val="00A53FA3"/>
    <w:rsid w:val="00A55F66"/>
    <w:rsid w:val="00A5751A"/>
    <w:rsid w:val="00A60C7E"/>
    <w:rsid w:val="00A61011"/>
    <w:rsid w:val="00A6282C"/>
    <w:rsid w:val="00A63E0B"/>
    <w:rsid w:val="00A64E60"/>
    <w:rsid w:val="00A663AD"/>
    <w:rsid w:val="00A66ED9"/>
    <w:rsid w:val="00A67A3D"/>
    <w:rsid w:val="00A723A2"/>
    <w:rsid w:val="00A72DA8"/>
    <w:rsid w:val="00A733E6"/>
    <w:rsid w:val="00A74332"/>
    <w:rsid w:val="00A74443"/>
    <w:rsid w:val="00A74C6C"/>
    <w:rsid w:val="00A75060"/>
    <w:rsid w:val="00A7647C"/>
    <w:rsid w:val="00A76927"/>
    <w:rsid w:val="00A76AF6"/>
    <w:rsid w:val="00A7742F"/>
    <w:rsid w:val="00A80065"/>
    <w:rsid w:val="00A81580"/>
    <w:rsid w:val="00A833F5"/>
    <w:rsid w:val="00A84651"/>
    <w:rsid w:val="00A85C07"/>
    <w:rsid w:val="00A87609"/>
    <w:rsid w:val="00A876B3"/>
    <w:rsid w:val="00A8787D"/>
    <w:rsid w:val="00A87F96"/>
    <w:rsid w:val="00A87FE6"/>
    <w:rsid w:val="00A9048D"/>
    <w:rsid w:val="00A9058A"/>
    <w:rsid w:val="00A93508"/>
    <w:rsid w:val="00A93517"/>
    <w:rsid w:val="00A9357B"/>
    <w:rsid w:val="00A93582"/>
    <w:rsid w:val="00A9376A"/>
    <w:rsid w:val="00A93D59"/>
    <w:rsid w:val="00A942C3"/>
    <w:rsid w:val="00A94C79"/>
    <w:rsid w:val="00A958BF"/>
    <w:rsid w:val="00A95D03"/>
    <w:rsid w:val="00A9622C"/>
    <w:rsid w:val="00A96F31"/>
    <w:rsid w:val="00A973E1"/>
    <w:rsid w:val="00AA24B3"/>
    <w:rsid w:val="00AA292A"/>
    <w:rsid w:val="00AA2AD6"/>
    <w:rsid w:val="00AA39E3"/>
    <w:rsid w:val="00AA5269"/>
    <w:rsid w:val="00AA56B6"/>
    <w:rsid w:val="00AA66E7"/>
    <w:rsid w:val="00AA7391"/>
    <w:rsid w:val="00AB0059"/>
    <w:rsid w:val="00AB01B9"/>
    <w:rsid w:val="00AB0C12"/>
    <w:rsid w:val="00AB123A"/>
    <w:rsid w:val="00AB151B"/>
    <w:rsid w:val="00AB2803"/>
    <w:rsid w:val="00AB55B9"/>
    <w:rsid w:val="00AB632A"/>
    <w:rsid w:val="00AC215B"/>
    <w:rsid w:val="00AC41D1"/>
    <w:rsid w:val="00AC4CE0"/>
    <w:rsid w:val="00AC550F"/>
    <w:rsid w:val="00AC6210"/>
    <w:rsid w:val="00AC63AC"/>
    <w:rsid w:val="00AC748F"/>
    <w:rsid w:val="00AD0731"/>
    <w:rsid w:val="00AD0888"/>
    <w:rsid w:val="00AD0C03"/>
    <w:rsid w:val="00AD1A33"/>
    <w:rsid w:val="00AD2368"/>
    <w:rsid w:val="00AD2A28"/>
    <w:rsid w:val="00AD2F3F"/>
    <w:rsid w:val="00AD4F6B"/>
    <w:rsid w:val="00AD5E9E"/>
    <w:rsid w:val="00AD76BD"/>
    <w:rsid w:val="00AE0CD2"/>
    <w:rsid w:val="00AE0F37"/>
    <w:rsid w:val="00AE125C"/>
    <w:rsid w:val="00AE28EB"/>
    <w:rsid w:val="00AE41A3"/>
    <w:rsid w:val="00AE55C8"/>
    <w:rsid w:val="00AE63ED"/>
    <w:rsid w:val="00AE7621"/>
    <w:rsid w:val="00AE7EF7"/>
    <w:rsid w:val="00AF1770"/>
    <w:rsid w:val="00AF198E"/>
    <w:rsid w:val="00AF1E4C"/>
    <w:rsid w:val="00AF1FDD"/>
    <w:rsid w:val="00AF2EFE"/>
    <w:rsid w:val="00AF38C0"/>
    <w:rsid w:val="00AF492F"/>
    <w:rsid w:val="00AF5DC9"/>
    <w:rsid w:val="00AF6404"/>
    <w:rsid w:val="00AF7152"/>
    <w:rsid w:val="00B013A5"/>
    <w:rsid w:val="00B0257E"/>
    <w:rsid w:val="00B02794"/>
    <w:rsid w:val="00B05221"/>
    <w:rsid w:val="00B078F1"/>
    <w:rsid w:val="00B102F2"/>
    <w:rsid w:val="00B11EEF"/>
    <w:rsid w:val="00B121BF"/>
    <w:rsid w:val="00B13E0F"/>
    <w:rsid w:val="00B13F27"/>
    <w:rsid w:val="00B14319"/>
    <w:rsid w:val="00B14477"/>
    <w:rsid w:val="00B1460E"/>
    <w:rsid w:val="00B14B60"/>
    <w:rsid w:val="00B15446"/>
    <w:rsid w:val="00B17B6F"/>
    <w:rsid w:val="00B17FC9"/>
    <w:rsid w:val="00B207BF"/>
    <w:rsid w:val="00B21B3D"/>
    <w:rsid w:val="00B22010"/>
    <w:rsid w:val="00B23214"/>
    <w:rsid w:val="00B2362A"/>
    <w:rsid w:val="00B23964"/>
    <w:rsid w:val="00B24AA9"/>
    <w:rsid w:val="00B24D43"/>
    <w:rsid w:val="00B25A60"/>
    <w:rsid w:val="00B2672C"/>
    <w:rsid w:val="00B27DA0"/>
    <w:rsid w:val="00B3083A"/>
    <w:rsid w:val="00B3109A"/>
    <w:rsid w:val="00B32085"/>
    <w:rsid w:val="00B32D68"/>
    <w:rsid w:val="00B333BF"/>
    <w:rsid w:val="00B346A3"/>
    <w:rsid w:val="00B3482E"/>
    <w:rsid w:val="00B36DAA"/>
    <w:rsid w:val="00B375DA"/>
    <w:rsid w:val="00B42F01"/>
    <w:rsid w:val="00B4406B"/>
    <w:rsid w:val="00B45186"/>
    <w:rsid w:val="00B453D6"/>
    <w:rsid w:val="00B4549F"/>
    <w:rsid w:val="00B46519"/>
    <w:rsid w:val="00B46A7D"/>
    <w:rsid w:val="00B47216"/>
    <w:rsid w:val="00B4725C"/>
    <w:rsid w:val="00B47A75"/>
    <w:rsid w:val="00B50119"/>
    <w:rsid w:val="00B52499"/>
    <w:rsid w:val="00B530A6"/>
    <w:rsid w:val="00B53706"/>
    <w:rsid w:val="00B54B1B"/>
    <w:rsid w:val="00B55D48"/>
    <w:rsid w:val="00B6032B"/>
    <w:rsid w:val="00B60525"/>
    <w:rsid w:val="00B61FFE"/>
    <w:rsid w:val="00B62A37"/>
    <w:rsid w:val="00B636A8"/>
    <w:rsid w:val="00B64B59"/>
    <w:rsid w:val="00B64C0E"/>
    <w:rsid w:val="00B66AF1"/>
    <w:rsid w:val="00B66B98"/>
    <w:rsid w:val="00B703D7"/>
    <w:rsid w:val="00B72AB3"/>
    <w:rsid w:val="00B736A4"/>
    <w:rsid w:val="00B76A87"/>
    <w:rsid w:val="00B77169"/>
    <w:rsid w:val="00B80468"/>
    <w:rsid w:val="00B8078E"/>
    <w:rsid w:val="00B8113C"/>
    <w:rsid w:val="00B816EB"/>
    <w:rsid w:val="00B82868"/>
    <w:rsid w:val="00B878BD"/>
    <w:rsid w:val="00B90A52"/>
    <w:rsid w:val="00B9259B"/>
    <w:rsid w:val="00B941DD"/>
    <w:rsid w:val="00B94544"/>
    <w:rsid w:val="00B94D0F"/>
    <w:rsid w:val="00B96084"/>
    <w:rsid w:val="00BA16B9"/>
    <w:rsid w:val="00BA4768"/>
    <w:rsid w:val="00BA4975"/>
    <w:rsid w:val="00BA4AE9"/>
    <w:rsid w:val="00BA4B19"/>
    <w:rsid w:val="00BA5C56"/>
    <w:rsid w:val="00BA6003"/>
    <w:rsid w:val="00BA6C0A"/>
    <w:rsid w:val="00BA6F23"/>
    <w:rsid w:val="00BB07C7"/>
    <w:rsid w:val="00BB07CC"/>
    <w:rsid w:val="00BB0A47"/>
    <w:rsid w:val="00BB3835"/>
    <w:rsid w:val="00BB4502"/>
    <w:rsid w:val="00BB587C"/>
    <w:rsid w:val="00BB5F8B"/>
    <w:rsid w:val="00BB6174"/>
    <w:rsid w:val="00BC0D1A"/>
    <w:rsid w:val="00BC1B79"/>
    <w:rsid w:val="00BC24FF"/>
    <w:rsid w:val="00BC2BC6"/>
    <w:rsid w:val="00BC31EB"/>
    <w:rsid w:val="00BC45EA"/>
    <w:rsid w:val="00BC4C03"/>
    <w:rsid w:val="00BC51E6"/>
    <w:rsid w:val="00BC647E"/>
    <w:rsid w:val="00BD15CA"/>
    <w:rsid w:val="00BD1989"/>
    <w:rsid w:val="00BD41F1"/>
    <w:rsid w:val="00BD44DA"/>
    <w:rsid w:val="00BD6152"/>
    <w:rsid w:val="00BD6BE3"/>
    <w:rsid w:val="00BD6F0C"/>
    <w:rsid w:val="00BD7A0C"/>
    <w:rsid w:val="00BE16CF"/>
    <w:rsid w:val="00BE3F9A"/>
    <w:rsid w:val="00BE5456"/>
    <w:rsid w:val="00BE7FE4"/>
    <w:rsid w:val="00BF021C"/>
    <w:rsid w:val="00BF122A"/>
    <w:rsid w:val="00BF299D"/>
    <w:rsid w:val="00BF40C6"/>
    <w:rsid w:val="00BF4CE4"/>
    <w:rsid w:val="00BF58BD"/>
    <w:rsid w:val="00BF59DA"/>
    <w:rsid w:val="00BF75AD"/>
    <w:rsid w:val="00C00052"/>
    <w:rsid w:val="00C01228"/>
    <w:rsid w:val="00C01DB9"/>
    <w:rsid w:val="00C02C2D"/>
    <w:rsid w:val="00C034CF"/>
    <w:rsid w:val="00C11382"/>
    <w:rsid w:val="00C121F5"/>
    <w:rsid w:val="00C1231F"/>
    <w:rsid w:val="00C13E24"/>
    <w:rsid w:val="00C1485D"/>
    <w:rsid w:val="00C14EEE"/>
    <w:rsid w:val="00C15F31"/>
    <w:rsid w:val="00C1606A"/>
    <w:rsid w:val="00C161B2"/>
    <w:rsid w:val="00C16211"/>
    <w:rsid w:val="00C16B70"/>
    <w:rsid w:val="00C16BC8"/>
    <w:rsid w:val="00C20213"/>
    <w:rsid w:val="00C2066E"/>
    <w:rsid w:val="00C20DB9"/>
    <w:rsid w:val="00C23836"/>
    <w:rsid w:val="00C23C2E"/>
    <w:rsid w:val="00C23DCD"/>
    <w:rsid w:val="00C248F1"/>
    <w:rsid w:val="00C24E04"/>
    <w:rsid w:val="00C267CB"/>
    <w:rsid w:val="00C272C4"/>
    <w:rsid w:val="00C273BC"/>
    <w:rsid w:val="00C301C6"/>
    <w:rsid w:val="00C319F7"/>
    <w:rsid w:val="00C31C53"/>
    <w:rsid w:val="00C323F8"/>
    <w:rsid w:val="00C349B8"/>
    <w:rsid w:val="00C3567E"/>
    <w:rsid w:val="00C35D78"/>
    <w:rsid w:val="00C40E9A"/>
    <w:rsid w:val="00C42425"/>
    <w:rsid w:val="00C424E3"/>
    <w:rsid w:val="00C42696"/>
    <w:rsid w:val="00C4311C"/>
    <w:rsid w:val="00C4345E"/>
    <w:rsid w:val="00C439A5"/>
    <w:rsid w:val="00C44762"/>
    <w:rsid w:val="00C44D71"/>
    <w:rsid w:val="00C45E67"/>
    <w:rsid w:val="00C468A2"/>
    <w:rsid w:val="00C5052E"/>
    <w:rsid w:val="00C50A01"/>
    <w:rsid w:val="00C50F13"/>
    <w:rsid w:val="00C52CA6"/>
    <w:rsid w:val="00C52EB9"/>
    <w:rsid w:val="00C54765"/>
    <w:rsid w:val="00C55A08"/>
    <w:rsid w:val="00C55CE8"/>
    <w:rsid w:val="00C55D4A"/>
    <w:rsid w:val="00C616D2"/>
    <w:rsid w:val="00C61DBA"/>
    <w:rsid w:val="00C6258D"/>
    <w:rsid w:val="00C63C33"/>
    <w:rsid w:val="00C6459D"/>
    <w:rsid w:val="00C65E94"/>
    <w:rsid w:val="00C66A19"/>
    <w:rsid w:val="00C67117"/>
    <w:rsid w:val="00C67DA2"/>
    <w:rsid w:val="00C67FB1"/>
    <w:rsid w:val="00C70C0B"/>
    <w:rsid w:val="00C70D4F"/>
    <w:rsid w:val="00C71879"/>
    <w:rsid w:val="00C72002"/>
    <w:rsid w:val="00C726C2"/>
    <w:rsid w:val="00C72CC1"/>
    <w:rsid w:val="00C740FC"/>
    <w:rsid w:val="00C746D3"/>
    <w:rsid w:val="00C75B0B"/>
    <w:rsid w:val="00C75DC6"/>
    <w:rsid w:val="00C773EF"/>
    <w:rsid w:val="00C779FB"/>
    <w:rsid w:val="00C77E36"/>
    <w:rsid w:val="00C81A02"/>
    <w:rsid w:val="00C821CE"/>
    <w:rsid w:val="00C82FCB"/>
    <w:rsid w:val="00C85069"/>
    <w:rsid w:val="00C85648"/>
    <w:rsid w:val="00C860EC"/>
    <w:rsid w:val="00C865CF"/>
    <w:rsid w:val="00C87004"/>
    <w:rsid w:val="00C8718D"/>
    <w:rsid w:val="00C90110"/>
    <w:rsid w:val="00C91A65"/>
    <w:rsid w:val="00C93525"/>
    <w:rsid w:val="00C95C28"/>
    <w:rsid w:val="00C963B7"/>
    <w:rsid w:val="00C97444"/>
    <w:rsid w:val="00C977CE"/>
    <w:rsid w:val="00C97ABE"/>
    <w:rsid w:val="00CA0696"/>
    <w:rsid w:val="00CA451D"/>
    <w:rsid w:val="00CA5A5D"/>
    <w:rsid w:val="00CA6035"/>
    <w:rsid w:val="00CA6330"/>
    <w:rsid w:val="00CA6488"/>
    <w:rsid w:val="00CA6FA8"/>
    <w:rsid w:val="00CB04C1"/>
    <w:rsid w:val="00CB0A59"/>
    <w:rsid w:val="00CB1090"/>
    <w:rsid w:val="00CB11F2"/>
    <w:rsid w:val="00CB16C0"/>
    <w:rsid w:val="00CB2CC2"/>
    <w:rsid w:val="00CB4F70"/>
    <w:rsid w:val="00CB5399"/>
    <w:rsid w:val="00CB55CF"/>
    <w:rsid w:val="00CB6077"/>
    <w:rsid w:val="00CB6A60"/>
    <w:rsid w:val="00CC3578"/>
    <w:rsid w:val="00CC4304"/>
    <w:rsid w:val="00CC4A41"/>
    <w:rsid w:val="00CC66A5"/>
    <w:rsid w:val="00CC7A93"/>
    <w:rsid w:val="00CD028A"/>
    <w:rsid w:val="00CD2059"/>
    <w:rsid w:val="00CD2749"/>
    <w:rsid w:val="00CD2B3D"/>
    <w:rsid w:val="00CD343F"/>
    <w:rsid w:val="00CD7D43"/>
    <w:rsid w:val="00CE2D76"/>
    <w:rsid w:val="00CE3456"/>
    <w:rsid w:val="00CE3D2D"/>
    <w:rsid w:val="00CE6DB5"/>
    <w:rsid w:val="00CF0330"/>
    <w:rsid w:val="00CF09B0"/>
    <w:rsid w:val="00CF16D4"/>
    <w:rsid w:val="00CF2ECF"/>
    <w:rsid w:val="00CF37D8"/>
    <w:rsid w:val="00CF4AE7"/>
    <w:rsid w:val="00CF4D0B"/>
    <w:rsid w:val="00CF617E"/>
    <w:rsid w:val="00D008B1"/>
    <w:rsid w:val="00D00B39"/>
    <w:rsid w:val="00D00B6E"/>
    <w:rsid w:val="00D01593"/>
    <w:rsid w:val="00D02CF1"/>
    <w:rsid w:val="00D032FD"/>
    <w:rsid w:val="00D0354F"/>
    <w:rsid w:val="00D0670C"/>
    <w:rsid w:val="00D10631"/>
    <w:rsid w:val="00D11C01"/>
    <w:rsid w:val="00D13D0E"/>
    <w:rsid w:val="00D16983"/>
    <w:rsid w:val="00D20700"/>
    <w:rsid w:val="00D21C11"/>
    <w:rsid w:val="00D23D61"/>
    <w:rsid w:val="00D248A0"/>
    <w:rsid w:val="00D268ED"/>
    <w:rsid w:val="00D2788D"/>
    <w:rsid w:val="00D27960"/>
    <w:rsid w:val="00D27C15"/>
    <w:rsid w:val="00D27DDB"/>
    <w:rsid w:val="00D30363"/>
    <w:rsid w:val="00D30A8F"/>
    <w:rsid w:val="00D3109F"/>
    <w:rsid w:val="00D314AC"/>
    <w:rsid w:val="00D318AF"/>
    <w:rsid w:val="00D320C6"/>
    <w:rsid w:val="00D33F0C"/>
    <w:rsid w:val="00D3481D"/>
    <w:rsid w:val="00D36C38"/>
    <w:rsid w:val="00D40925"/>
    <w:rsid w:val="00D42956"/>
    <w:rsid w:val="00D43439"/>
    <w:rsid w:val="00D43698"/>
    <w:rsid w:val="00D43749"/>
    <w:rsid w:val="00D444CA"/>
    <w:rsid w:val="00D4541F"/>
    <w:rsid w:val="00D45B74"/>
    <w:rsid w:val="00D46513"/>
    <w:rsid w:val="00D473B5"/>
    <w:rsid w:val="00D50BCC"/>
    <w:rsid w:val="00D5109E"/>
    <w:rsid w:val="00D5222F"/>
    <w:rsid w:val="00D52B7D"/>
    <w:rsid w:val="00D52CB3"/>
    <w:rsid w:val="00D54F84"/>
    <w:rsid w:val="00D55288"/>
    <w:rsid w:val="00D57083"/>
    <w:rsid w:val="00D615C8"/>
    <w:rsid w:val="00D62A51"/>
    <w:rsid w:val="00D6343B"/>
    <w:rsid w:val="00D64815"/>
    <w:rsid w:val="00D64DD4"/>
    <w:rsid w:val="00D652B0"/>
    <w:rsid w:val="00D65801"/>
    <w:rsid w:val="00D65828"/>
    <w:rsid w:val="00D65AE7"/>
    <w:rsid w:val="00D70381"/>
    <w:rsid w:val="00D73B7B"/>
    <w:rsid w:val="00D745A9"/>
    <w:rsid w:val="00D76723"/>
    <w:rsid w:val="00D76D0D"/>
    <w:rsid w:val="00D7776C"/>
    <w:rsid w:val="00D77953"/>
    <w:rsid w:val="00D77B39"/>
    <w:rsid w:val="00D800FA"/>
    <w:rsid w:val="00D809C1"/>
    <w:rsid w:val="00D82DF0"/>
    <w:rsid w:val="00D83BE7"/>
    <w:rsid w:val="00D85A10"/>
    <w:rsid w:val="00D8617F"/>
    <w:rsid w:val="00D93579"/>
    <w:rsid w:val="00D93A07"/>
    <w:rsid w:val="00D94C45"/>
    <w:rsid w:val="00D9587D"/>
    <w:rsid w:val="00D97358"/>
    <w:rsid w:val="00D97433"/>
    <w:rsid w:val="00DA145F"/>
    <w:rsid w:val="00DA14DF"/>
    <w:rsid w:val="00DA227E"/>
    <w:rsid w:val="00DA2F5A"/>
    <w:rsid w:val="00DA48C6"/>
    <w:rsid w:val="00DA4D3E"/>
    <w:rsid w:val="00DA57CE"/>
    <w:rsid w:val="00DA5848"/>
    <w:rsid w:val="00DA6468"/>
    <w:rsid w:val="00DB0473"/>
    <w:rsid w:val="00DB0BBD"/>
    <w:rsid w:val="00DB0D21"/>
    <w:rsid w:val="00DB0EEC"/>
    <w:rsid w:val="00DB2593"/>
    <w:rsid w:val="00DB2A27"/>
    <w:rsid w:val="00DB33AF"/>
    <w:rsid w:val="00DB35E5"/>
    <w:rsid w:val="00DB5AA6"/>
    <w:rsid w:val="00DB5BDB"/>
    <w:rsid w:val="00DB6E46"/>
    <w:rsid w:val="00DB72EF"/>
    <w:rsid w:val="00DC0210"/>
    <w:rsid w:val="00DC10E5"/>
    <w:rsid w:val="00DC10E9"/>
    <w:rsid w:val="00DC2F9B"/>
    <w:rsid w:val="00DC3BD9"/>
    <w:rsid w:val="00DC4A8E"/>
    <w:rsid w:val="00DC5958"/>
    <w:rsid w:val="00DC6716"/>
    <w:rsid w:val="00DD09D2"/>
    <w:rsid w:val="00DD1608"/>
    <w:rsid w:val="00DD1B42"/>
    <w:rsid w:val="00DD2054"/>
    <w:rsid w:val="00DD24A0"/>
    <w:rsid w:val="00DD26C9"/>
    <w:rsid w:val="00DD3042"/>
    <w:rsid w:val="00DD3CC8"/>
    <w:rsid w:val="00DD5180"/>
    <w:rsid w:val="00DD761D"/>
    <w:rsid w:val="00DD796C"/>
    <w:rsid w:val="00DD7FD1"/>
    <w:rsid w:val="00DE18F0"/>
    <w:rsid w:val="00DE1BE7"/>
    <w:rsid w:val="00DE1FF4"/>
    <w:rsid w:val="00DE2817"/>
    <w:rsid w:val="00DE4C68"/>
    <w:rsid w:val="00DE53C7"/>
    <w:rsid w:val="00DE6458"/>
    <w:rsid w:val="00DE6ACE"/>
    <w:rsid w:val="00DE7481"/>
    <w:rsid w:val="00DE76F5"/>
    <w:rsid w:val="00DE7CF3"/>
    <w:rsid w:val="00DF064E"/>
    <w:rsid w:val="00DF2183"/>
    <w:rsid w:val="00DF3AB9"/>
    <w:rsid w:val="00DF5354"/>
    <w:rsid w:val="00DF6427"/>
    <w:rsid w:val="00E011FF"/>
    <w:rsid w:val="00E01BB8"/>
    <w:rsid w:val="00E01F82"/>
    <w:rsid w:val="00E021E4"/>
    <w:rsid w:val="00E0261D"/>
    <w:rsid w:val="00E02CEC"/>
    <w:rsid w:val="00E03B7C"/>
    <w:rsid w:val="00E04012"/>
    <w:rsid w:val="00E04D58"/>
    <w:rsid w:val="00E0737D"/>
    <w:rsid w:val="00E10128"/>
    <w:rsid w:val="00E1184D"/>
    <w:rsid w:val="00E16473"/>
    <w:rsid w:val="00E206FC"/>
    <w:rsid w:val="00E22889"/>
    <w:rsid w:val="00E2292D"/>
    <w:rsid w:val="00E22FEC"/>
    <w:rsid w:val="00E234FD"/>
    <w:rsid w:val="00E26E9F"/>
    <w:rsid w:val="00E2720B"/>
    <w:rsid w:val="00E300C4"/>
    <w:rsid w:val="00E30EF4"/>
    <w:rsid w:val="00E31935"/>
    <w:rsid w:val="00E3313E"/>
    <w:rsid w:val="00E3665E"/>
    <w:rsid w:val="00E378A4"/>
    <w:rsid w:val="00E37F86"/>
    <w:rsid w:val="00E4054C"/>
    <w:rsid w:val="00E40A32"/>
    <w:rsid w:val="00E4101F"/>
    <w:rsid w:val="00E41945"/>
    <w:rsid w:val="00E41ECC"/>
    <w:rsid w:val="00E42AC3"/>
    <w:rsid w:val="00E431CA"/>
    <w:rsid w:val="00E458D3"/>
    <w:rsid w:val="00E45A69"/>
    <w:rsid w:val="00E45B89"/>
    <w:rsid w:val="00E463EE"/>
    <w:rsid w:val="00E46469"/>
    <w:rsid w:val="00E46BC0"/>
    <w:rsid w:val="00E46C68"/>
    <w:rsid w:val="00E51268"/>
    <w:rsid w:val="00E53A99"/>
    <w:rsid w:val="00E54DDE"/>
    <w:rsid w:val="00E54F44"/>
    <w:rsid w:val="00E55D61"/>
    <w:rsid w:val="00E56293"/>
    <w:rsid w:val="00E56C80"/>
    <w:rsid w:val="00E576C5"/>
    <w:rsid w:val="00E60F3B"/>
    <w:rsid w:val="00E61595"/>
    <w:rsid w:val="00E63247"/>
    <w:rsid w:val="00E63F19"/>
    <w:rsid w:val="00E661C0"/>
    <w:rsid w:val="00E663AC"/>
    <w:rsid w:val="00E70B46"/>
    <w:rsid w:val="00E7165D"/>
    <w:rsid w:val="00E72397"/>
    <w:rsid w:val="00E72F77"/>
    <w:rsid w:val="00E73F0A"/>
    <w:rsid w:val="00E74411"/>
    <w:rsid w:val="00E74DC2"/>
    <w:rsid w:val="00E74E53"/>
    <w:rsid w:val="00E7608D"/>
    <w:rsid w:val="00E7708C"/>
    <w:rsid w:val="00E778FC"/>
    <w:rsid w:val="00E80FA4"/>
    <w:rsid w:val="00E811BD"/>
    <w:rsid w:val="00E81EF9"/>
    <w:rsid w:val="00E82B04"/>
    <w:rsid w:val="00E836C2"/>
    <w:rsid w:val="00E83D0B"/>
    <w:rsid w:val="00E85346"/>
    <w:rsid w:val="00E86104"/>
    <w:rsid w:val="00E90057"/>
    <w:rsid w:val="00E900EA"/>
    <w:rsid w:val="00E92FFD"/>
    <w:rsid w:val="00E93122"/>
    <w:rsid w:val="00E939FF"/>
    <w:rsid w:val="00E96356"/>
    <w:rsid w:val="00E97FB0"/>
    <w:rsid w:val="00EA03F3"/>
    <w:rsid w:val="00EA050F"/>
    <w:rsid w:val="00EA05F0"/>
    <w:rsid w:val="00EA3C19"/>
    <w:rsid w:val="00EA463D"/>
    <w:rsid w:val="00EA4ACF"/>
    <w:rsid w:val="00EA7396"/>
    <w:rsid w:val="00EA7CF8"/>
    <w:rsid w:val="00EB0CCA"/>
    <w:rsid w:val="00EB117C"/>
    <w:rsid w:val="00EB19E1"/>
    <w:rsid w:val="00EB2104"/>
    <w:rsid w:val="00EB29B2"/>
    <w:rsid w:val="00EB2A97"/>
    <w:rsid w:val="00EB46F9"/>
    <w:rsid w:val="00EB6A12"/>
    <w:rsid w:val="00EB736E"/>
    <w:rsid w:val="00EC032B"/>
    <w:rsid w:val="00EC0496"/>
    <w:rsid w:val="00EC10F4"/>
    <w:rsid w:val="00EC1C8E"/>
    <w:rsid w:val="00EC1EA2"/>
    <w:rsid w:val="00EC2D17"/>
    <w:rsid w:val="00EC39C0"/>
    <w:rsid w:val="00EC428B"/>
    <w:rsid w:val="00EC47F3"/>
    <w:rsid w:val="00EC4B64"/>
    <w:rsid w:val="00EC726F"/>
    <w:rsid w:val="00ED252D"/>
    <w:rsid w:val="00ED3D68"/>
    <w:rsid w:val="00ED3E55"/>
    <w:rsid w:val="00ED4D44"/>
    <w:rsid w:val="00ED758B"/>
    <w:rsid w:val="00EE0C7E"/>
    <w:rsid w:val="00EE10B2"/>
    <w:rsid w:val="00EE1F5C"/>
    <w:rsid w:val="00EE4639"/>
    <w:rsid w:val="00EE49EE"/>
    <w:rsid w:val="00EE5636"/>
    <w:rsid w:val="00EE7A79"/>
    <w:rsid w:val="00EF13F1"/>
    <w:rsid w:val="00EF14DF"/>
    <w:rsid w:val="00EF1938"/>
    <w:rsid w:val="00EF2874"/>
    <w:rsid w:val="00EF2D38"/>
    <w:rsid w:val="00EF42C8"/>
    <w:rsid w:val="00EF44E2"/>
    <w:rsid w:val="00EF4D26"/>
    <w:rsid w:val="00EF7D76"/>
    <w:rsid w:val="00F02558"/>
    <w:rsid w:val="00F03C4B"/>
    <w:rsid w:val="00F04C26"/>
    <w:rsid w:val="00F078E9"/>
    <w:rsid w:val="00F1030D"/>
    <w:rsid w:val="00F104F7"/>
    <w:rsid w:val="00F10536"/>
    <w:rsid w:val="00F107C3"/>
    <w:rsid w:val="00F10DBA"/>
    <w:rsid w:val="00F11EA9"/>
    <w:rsid w:val="00F12A0A"/>
    <w:rsid w:val="00F14796"/>
    <w:rsid w:val="00F147F2"/>
    <w:rsid w:val="00F14A9B"/>
    <w:rsid w:val="00F21C2F"/>
    <w:rsid w:val="00F225B0"/>
    <w:rsid w:val="00F22B97"/>
    <w:rsid w:val="00F23A9C"/>
    <w:rsid w:val="00F2522C"/>
    <w:rsid w:val="00F255B4"/>
    <w:rsid w:val="00F25BDB"/>
    <w:rsid w:val="00F266E3"/>
    <w:rsid w:val="00F33648"/>
    <w:rsid w:val="00F33C38"/>
    <w:rsid w:val="00F33F6E"/>
    <w:rsid w:val="00F34047"/>
    <w:rsid w:val="00F34261"/>
    <w:rsid w:val="00F3550C"/>
    <w:rsid w:val="00F35999"/>
    <w:rsid w:val="00F35A47"/>
    <w:rsid w:val="00F365F3"/>
    <w:rsid w:val="00F37A42"/>
    <w:rsid w:val="00F40D3B"/>
    <w:rsid w:val="00F415F8"/>
    <w:rsid w:val="00F4414A"/>
    <w:rsid w:val="00F445C9"/>
    <w:rsid w:val="00F4489D"/>
    <w:rsid w:val="00F44A1E"/>
    <w:rsid w:val="00F44D87"/>
    <w:rsid w:val="00F46215"/>
    <w:rsid w:val="00F46D7A"/>
    <w:rsid w:val="00F47860"/>
    <w:rsid w:val="00F51A68"/>
    <w:rsid w:val="00F5231A"/>
    <w:rsid w:val="00F52E4E"/>
    <w:rsid w:val="00F535AA"/>
    <w:rsid w:val="00F53CA1"/>
    <w:rsid w:val="00F53DFB"/>
    <w:rsid w:val="00F54172"/>
    <w:rsid w:val="00F54BAF"/>
    <w:rsid w:val="00F5572F"/>
    <w:rsid w:val="00F55CE2"/>
    <w:rsid w:val="00F57D47"/>
    <w:rsid w:val="00F60600"/>
    <w:rsid w:val="00F60E55"/>
    <w:rsid w:val="00F613F3"/>
    <w:rsid w:val="00F61869"/>
    <w:rsid w:val="00F6189C"/>
    <w:rsid w:val="00F6223F"/>
    <w:rsid w:val="00F63AED"/>
    <w:rsid w:val="00F64FD2"/>
    <w:rsid w:val="00F65E20"/>
    <w:rsid w:val="00F6783F"/>
    <w:rsid w:val="00F70480"/>
    <w:rsid w:val="00F71085"/>
    <w:rsid w:val="00F71497"/>
    <w:rsid w:val="00F77130"/>
    <w:rsid w:val="00F81086"/>
    <w:rsid w:val="00F816E5"/>
    <w:rsid w:val="00F837EF"/>
    <w:rsid w:val="00F84037"/>
    <w:rsid w:val="00F849AB"/>
    <w:rsid w:val="00F84E9F"/>
    <w:rsid w:val="00F858FB"/>
    <w:rsid w:val="00F8651A"/>
    <w:rsid w:val="00F94149"/>
    <w:rsid w:val="00F94E66"/>
    <w:rsid w:val="00F95224"/>
    <w:rsid w:val="00F9533A"/>
    <w:rsid w:val="00F95D11"/>
    <w:rsid w:val="00FA406B"/>
    <w:rsid w:val="00FA46B4"/>
    <w:rsid w:val="00FA473C"/>
    <w:rsid w:val="00FA4B7F"/>
    <w:rsid w:val="00FA4BD2"/>
    <w:rsid w:val="00FA4F9D"/>
    <w:rsid w:val="00FA5E08"/>
    <w:rsid w:val="00FA6F38"/>
    <w:rsid w:val="00FB2068"/>
    <w:rsid w:val="00FB2C7C"/>
    <w:rsid w:val="00FB3864"/>
    <w:rsid w:val="00FB3E65"/>
    <w:rsid w:val="00FB5619"/>
    <w:rsid w:val="00FB5B1D"/>
    <w:rsid w:val="00FB5C08"/>
    <w:rsid w:val="00FC105A"/>
    <w:rsid w:val="00FC1E09"/>
    <w:rsid w:val="00FC1E1C"/>
    <w:rsid w:val="00FC1FC2"/>
    <w:rsid w:val="00FC31E4"/>
    <w:rsid w:val="00FC3876"/>
    <w:rsid w:val="00FC4B0C"/>
    <w:rsid w:val="00FC4CFF"/>
    <w:rsid w:val="00FC56EB"/>
    <w:rsid w:val="00FC6E5C"/>
    <w:rsid w:val="00FD0A1E"/>
    <w:rsid w:val="00FD2084"/>
    <w:rsid w:val="00FD5B85"/>
    <w:rsid w:val="00FE1B3E"/>
    <w:rsid w:val="00FE1FC5"/>
    <w:rsid w:val="00FE2D60"/>
    <w:rsid w:val="00FE2EDB"/>
    <w:rsid w:val="00FE3082"/>
    <w:rsid w:val="00FE3F6D"/>
    <w:rsid w:val="00FE3FFB"/>
    <w:rsid w:val="00FE504C"/>
    <w:rsid w:val="00FE7E06"/>
    <w:rsid w:val="00FF0DE7"/>
    <w:rsid w:val="00FF3D53"/>
    <w:rsid w:val="00FF5A97"/>
    <w:rsid w:val="041D316C"/>
    <w:rsid w:val="1B964A0F"/>
    <w:rsid w:val="1CBD3B52"/>
    <w:rsid w:val="372C1093"/>
    <w:rsid w:val="4EE8B006"/>
    <w:rsid w:val="4F29AEBF"/>
    <w:rsid w:val="5EEF79A2"/>
    <w:rsid w:val="5FA57CD1"/>
    <w:rsid w:val="772D1AFA"/>
    <w:rsid w:val="786BF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16A7AE"/>
  <w15:docId w15:val="{9F0A9BDA-701C-4267-94C7-8A370F3C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4D26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391C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99"/>
    <w:rsid w:val="00330EC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330EC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6Colorful-Accent4">
    <w:name w:val="Grid Table 6 Colorful Accent 4"/>
    <w:basedOn w:val="TableNormal"/>
    <w:uiPriority w:val="51"/>
    <w:rsid w:val="00330EC8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paragraph" w:styleId="Revision">
    <w:name w:val="Revision"/>
    <w:hidden/>
    <w:uiPriority w:val="99"/>
    <w:semiHidden/>
    <w:rsid w:val="009F1560"/>
    <w:pPr>
      <w:spacing w:before="0" w:after="0"/>
    </w:pPr>
  </w:style>
  <w:style w:type="paragraph" w:styleId="ListParagraph">
    <w:name w:val="List Paragraph"/>
    <w:basedOn w:val="Normal"/>
    <w:uiPriority w:val="99"/>
    <w:unhideWhenUsed/>
    <w:qFormat/>
    <w:rsid w:val="00403A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5C56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5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Ward\AppData\Local\Microsoft\Office\16.0\DTS\en-GB%7b6C415125-3FF3-4247-B937-0FBEE7208184%7d\%7b6EE4A264-41A9-48FA-AB9F-C275B479FA39%7dtf16382939_win32.dotm" TargetMode="External"/></Relationships>
</file>

<file path=word/theme/theme1.xml><?xml version="1.0" encoding="utf-8"?>
<a:theme xmlns:a="http://schemas.openxmlformats.org/drawingml/2006/main" name="Sky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C9A62354D1BA4699CEF8AB2A453ADA" ma:contentTypeVersion="17" ma:contentTypeDescription="Create a new document." ma:contentTypeScope="" ma:versionID="acaaf366b1437642c832805f0d457440">
  <xsd:schema xmlns:xsd="http://www.w3.org/2001/XMLSchema" xmlns:xs="http://www.w3.org/2001/XMLSchema" xmlns:p="http://schemas.microsoft.com/office/2006/metadata/properties" xmlns:ns2="ba25c215-4f1d-4c26-af07-9ba9bd429ff8" xmlns:ns3="a346edc0-7f7f-46f3-8cfd-62f26df1e8ed" targetNamespace="http://schemas.microsoft.com/office/2006/metadata/properties" ma:root="true" ma:fieldsID="c9b1edf6d557f10025194f9096465fc6" ns2:_="" ns3:_="">
    <xsd:import namespace="ba25c215-4f1d-4c26-af07-9ba9bd429ff8"/>
    <xsd:import namespace="a346edc0-7f7f-46f3-8cfd-62f26df1e8e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5c215-4f1d-4c26-af07-9ba9bd429f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a1a4aae-7325-44a9-a0ba-6ad2c753d7fe}" ma:internalName="TaxCatchAll" ma:showField="CatchAllData" ma:web="ba25c215-4f1d-4c26-af07-9ba9bd429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6edc0-7f7f-46f3-8cfd-62f26df1e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ac96483-da5c-45d0-bf8f-b44cc76946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25c215-4f1d-4c26-af07-9ba9bd429ff8" xsi:nil="true"/>
    <lcf76f155ced4ddcb4097134ff3c332f xmlns="a346edc0-7f7f-46f3-8cfd-62f26df1e8e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A1DBC1-8CC6-4D77-A0AF-F94D2F4945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013072-72D8-43DA-8157-778D0741C0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361458-6987-401C-B6BF-F6291777E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25c215-4f1d-4c26-af07-9ba9bd429ff8"/>
    <ds:schemaRef ds:uri="a346edc0-7f7f-46f3-8cfd-62f26df1e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B09141-C610-4F2B-A2D9-8222AF2BE512}">
  <ds:schemaRefs>
    <ds:schemaRef ds:uri="http://schemas.microsoft.com/office/2006/metadata/properties"/>
    <ds:schemaRef ds:uri="http://schemas.microsoft.com/office/infopath/2007/PartnerControls"/>
    <ds:schemaRef ds:uri="ba25c215-4f1d-4c26-af07-9ba9bd429ff8"/>
    <ds:schemaRef ds:uri="a346edc0-7f7f-46f3-8cfd-62f26df1e8e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{6EE4A264-41A9-48FA-AB9F-C275B479FA39}tf16382939_win32</Template>
  <TotalTime>1</TotalTime>
  <Pages>2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Ward</dc:creator>
  <cp:keywords/>
  <dc:description/>
  <cp:lastModifiedBy>Angie Sharrad</cp:lastModifiedBy>
  <cp:revision>4</cp:revision>
  <cp:lastPrinted>2025-08-28T09:26:00Z</cp:lastPrinted>
  <dcterms:created xsi:type="dcterms:W3CDTF">2025-11-27T12:02:00Z</dcterms:created>
  <dcterms:modified xsi:type="dcterms:W3CDTF">2025-12-01T09:23:00Z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0x010100C5C9A62354D1BA4699CEF8AB2A453ADA</vt:lpwstr>
  </property>
  <property fmtid="{D5CDD505-2E9C-101B-9397-08002B2CF9AE}" pid="3" name="MediaServiceImageTags">
    <vt:lpwstr/>
  </property>
</Properties>
</file>